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39A13" w14:textId="77777777" w:rsidR="00C44DCF" w:rsidRPr="000512A4" w:rsidRDefault="00C44DCF" w:rsidP="00C44DCF">
      <w:pPr>
        <w:pStyle w:val="Heading03"/>
        <w:numPr>
          <w:ilvl w:val="0"/>
          <w:numId w:val="0"/>
        </w:numPr>
        <w:rPr>
          <w:b w:val="0"/>
        </w:rPr>
      </w:pPr>
    </w:p>
    <w:p w14:paraId="424C8B13" w14:textId="77777777" w:rsidR="00326B6F" w:rsidRDefault="35AACC7B" w:rsidP="5193F144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5193F144">
        <w:rPr>
          <w:rFonts w:ascii="Arial" w:hAnsi="Arial" w:cs="Arial"/>
          <w:sz w:val="20"/>
        </w:rPr>
        <w:t xml:space="preserve">If you have concerns about the safety or welfare of a child who is involved with CFA in any way, please complete the </w:t>
      </w:r>
      <w:r w:rsidR="1E7663D5" w:rsidRPr="5193F144">
        <w:rPr>
          <w:rFonts w:ascii="Arial" w:hAnsi="Arial" w:cs="Arial"/>
          <w:sz w:val="20"/>
        </w:rPr>
        <w:t xml:space="preserve">form </w:t>
      </w:r>
      <w:r w:rsidRPr="5193F144">
        <w:rPr>
          <w:rFonts w:ascii="Arial" w:hAnsi="Arial" w:cs="Arial"/>
          <w:sz w:val="20"/>
        </w:rPr>
        <w:t xml:space="preserve">below. </w:t>
      </w:r>
    </w:p>
    <w:p w14:paraId="603A77E8" w14:textId="77777777" w:rsidR="00326B6F" w:rsidRDefault="00326B6F" w:rsidP="5193F144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</w:p>
    <w:p w14:paraId="6890A068" w14:textId="6C1BBB29" w:rsidR="006F619F" w:rsidRDefault="0404346C" w:rsidP="5193F144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5193F144">
        <w:rPr>
          <w:rFonts w:ascii="Arial" w:hAnsi="Arial" w:cs="Arial"/>
          <w:sz w:val="20"/>
        </w:rPr>
        <w:t xml:space="preserve">A Child Safety Incident Report form is required for all incidents and should be sent to </w:t>
      </w:r>
      <w:hyperlink r:id="rId11" w:history="1">
        <w:r w:rsidR="00A77989" w:rsidRPr="009551B2">
          <w:rPr>
            <w:rStyle w:val="Hyperlink"/>
            <w:rFonts w:ascii="Arial" w:hAnsi="Arial" w:cs="Arial"/>
            <w:sz w:val="20"/>
          </w:rPr>
          <w:t>childsafetyofficer@cfa.vic.gov.au</w:t>
        </w:r>
      </w:hyperlink>
      <w:r w:rsidR="00A77989">
        <w:rPr>
          <w:rFonts w:ascii="Arial" w:hAnsi="Arial" w:cs="Arial"/>
          <w:sz w:val="20"/>
        </w:rPr>
        <w:t xml:space="preserve"> </w:t>
      </w:r>
      <w:r w:rsidRPr="5193F144">
        <w:rPr>
          <w:rFonts w:ascii="Arial" w:hAnsi="Arial" w:cs="Arial"/>
          <w:sz w:val="20"/>
        </w:rPr>
        <w:t>as soon as it has been completed.</w:t>
      </w:r>
    </w:p>
    <w:p w14:paraId="35D179B0" w14:textId="533AAA46" w:rsidR="006F619F" w:rsidRDefault="006F619F" w:rsidP="006F619F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</w:p>
    <w:p w14:paraId="40363572" w14:textId="6034AA66" w:rsidR="006F619F" w:rsidRPr="006F619F" w:rsidRDefault="4EAB8A71" w:rsidP="5193F144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5193F144">
        <w:rPr>
          <w:rFonts w:ascii="Arial" w:hAnsi="Arial" w:cs="Arial"/>
          <w:sz w:val="20"/>
        </w:rPr>
        <w:t xml:space="preserve">The incident </w:t>
      </w:r>
      <w:r w:rsidR="162C7AB8" w:rsidRPr="5193F144">
        <w:rPr>
          <w:rFonts w:ascii="Arial" w:hAnsi="Arial" w:cs="Arial"/>
          <w:sz w:val="20"/>
        </w:rPr>
        <w:t>could be related to</w:t>
      </w:r>
      <w:r w:rsidRPr="5193F144">
        <w:rPr>
          <w:rFonts w:ascii="Arial" w:hAnsi="Arial" w:cs="Arial"/>
          <w:sz w:val="20"/>
        </w:rPr>
        <w:t xml:space="preserve">: </w:t>
      </w:r>
    </w:p>
    <w:p w14:paraId="7AAD2E74" w14:textId="484BD81C" w:rsidR="006F619F" w:rsidRPr="006F619F" w:rsidRDefault="35AACC7B" w:rsidP="5193F144">
      <w:pPr>
        <w:pStyle w:val="BodyText"/>
        <w:numPr>
          <w:ilvl w:val="0"/>
          <w:numId w:val="28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5193F144">
        <w:rPr>
          <w:rFonts w:ascii="Arial" w:hAnsi="Arial" w:cs="Arial"/>
          <w:sz w:val="20"/>
        </w:rPr>
        <w:t xml:space="preserve">16 </w:t>
      </w:r>
      <w:r w:rsidR="5CEFB49C" w:rsidRPr="5193F144">
        <w:rPr>
          <w:rFonts w:ascii="Arial" w:hAnsi="Arial" w:cs="Arial"/>
          <w:sz w:val="20"/>
        </w:rPr>
        <w:t>and</w:t>
      </w:r>
      <w:r w:rsidRPr="5193F144">
        <w:rPr>
          <w:rFonts w:ascii="Arial" w:hAnsi="Arial" w:cs="Arial"/>
          <w:sz w:val="20"/>
        </w:rPr>
        <w:t xml:space="preserve"> 17-year-old </w:t>
      </w:r>
      <w:r w:rsidR="359CD545" w:rsidRPr="5193F144">
        <w:rPr>
          <w:rFonts w:ascii="Arial" w:hAnsi="Arial" w:cs="Arial"/>
          <w:sz w:val="20"/>
        </w:rPr>
        <w:t>s</w:t>
      </w:r>
      <w:r w:rsidRPr="5193F144">
        <w:rPr>
          <w:rFonts w:ascii="Arial" w:hAnsi="Arial" w:cs="Arial"/>
          <w:sz w:val="20"/>
        </w:rPr>
        <w:t xml:space="preserve">enior </w:t>
      </w:r>
      <w:r w:rsidR="7D0010CA" w:rsidRPr="5193F144">
        <w:rPr>
          <w:rFonts w:ascii="Arial" w:hAnsi="Arial" w:cs="Arial"/>
          <w:sz w:val="20"/>
        </w:rPr>
        <w:t>m</w:t>
      </w:r>
      <w:r w:rsidRPr="5193F144">
        <w:rPr>
          <w:rFonts w:ascii="Arial" w:hAnsi="Arial" w:cs="Arial"/>
          <w:sz w:val="20"/>
        </w:rPr>
        <w:t xml:space="preserve">embers </w:t>
      </w:r>
    </w:p>
    <w:p w14:paraId="60DC0263" w14:textId="332D7663" w:rsidR="006F619F" w:rsidRPr="006F619F" w:rsidRDefault="00C44DCF" w:rsidP="006F619F">
      <w:pPr>
        <w:pStyle w:val="BodyText"/>
        <w:numPr>
          <w:ilvl w:val="0"/>
          <w:numId w:val="28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</w:t>
      </w:r>
      <w:r w:rsidR="006F619F" w:rsidRPr="006F619F">
        <w:rPr>
          <w:rFonts w:ascii="Arial" w:hAnsi="Arial" w:cs="Arial"/>
          <w:sz w:val="20"/>
        </w:rPr>
        <w:t xml:space="preserve">unior members </w:t>
      </w:r>
    </w:p>
    <w:p w14:paraId="73547FAE" w14:textId="1E7529EA" w:rsidR="006F619F" w:rsidRPr="000F4293" w:rsidRDefault="70005405" w:rsidP="64185611">
      <w:pPr>
        <w:pStyle w:val="BodyText"/>
        <w:numPr>
          <w:ilvl w:val="0"/>
          <w:numId w:val="28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0F4293">
        <w:rPr>
          <w:rFonts w:ascii="Arial" w:hAnsi="Arial" w:cs="Arial"/>
          <w:sz w:val="20"/>
        </w:rPr>
        <w:t>a</w:t>
      </w:r>
      <w:r w:rsidR="0A130974" w:rsidRPr="000F4293">
        <w:rPr>
          <w:rFonts w:ascii="Arial" w:hAnsi="Arial" w:cs="Arial"/>
          <w:sz w:val="20"/>
        </w:rPr>
        <w:t xml:space="preserve">pprentices, trainees, and </w:t>
      </w:r>
      <w:r w:rsidR="5A5A6DB4" w:rsidRPr="000F4293">
        <w:rPr>
          <w:rFonts w:ascii="Arial" w:hAnsi="Arial" w:cs="Arial"/>
          <w:sz w:val="20"/>
        </w:rPr>
        <w:t xml:space="preserve">other </w:t>
      </w:r>
      <w:r w:rsidR="0A130974" w:rsidRPr="000F4293">
        <w:rPr>
          <w:rFonts w:ascii="Arial" w:hAnsi="Arial" w:cs="Arial"/>
          <w:sz w:val="20"/>
        </w:rPr>
        <w:t>members of staff under 18</w:t>
      </w:r>
      <w:r w:rsidR="000F4293" w:rsidRPr="000F4293">
        <w:rPr>
          <w:rFonts w:ascii="Arial" w:hAnsi="Arial" w:cs="Arial"/>
          <w:sz w:val="20"/>
        </w:rPr>
        <w:t xml:space="preserve"> years of age</w:t>
      </w:r>
    </w:p>
    <w:p w14:paraId="0BB32FC0" w14:textId="6208D1C4" w:rsidR="006F619F" w:rsidRPr="006F619F" w:rsidRDefault="00C44DCF" w:rsidP="006F619F">
      <w:pPr>
        <w:pStyle w:val="BodyText"/>
        <w:numPr>
          <w:ilvl w:val="0"/>
          <w:numId w:val="28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6F619F" w:rsidRPr="006F619F">
        <w:rPr>
          <w:rFonts w:ascii="Arial" w:hAnsi="Arial" w:cs="Arial"/>
          <w:sz w:val="20"/>
        </w:rPr>
        <w:t xml:space="preserve">hildren and young people participating in CFA activities and events </w:t>
      </w:r>
    </w:p>
    <w:p w14:paraId="29577793" w14:textId="1DF58582" w:rsidR="006F619F" w:rsidRPr="006F619F" w:rsidRDefault="00C44DCF" w:rsidP="26160F5C">
      <w:pPr>
        <w:pStyle w:val="BodyText"/>
        <w:numPr>
          <w:ilvl w:val="0"/>
          <w:numId w:val="28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26160F5C">
        <w:rPr>
          <w:rFonts w:ascii="Arial" w:hAnsi="Arial" w:cs="Arial"/>
          <w:sz w:val="20"/>
        </w:rPr>
        <w:t>a</w:t>
      </w:r>
      <w:r w:rsidR="006F619F" w:rsidRPr="26160F5C">
        <w:rPr>
          <w:rFonts w:ascii="Arial" w:hAnsi="Arial" w:cs="Arial"/>
          <w:sz w:val="20"/>
        </w:rPr>
        <w:t xml:space="preserve">dults who report historic abuse that occurred whilst they were aged under 18 </w:t>
      </w:r>
    </w:p>
    <w:p w14:paraId="1B930D8F" w14:textId="77777777" w:rsidR="006F619F" w:rsidRPr="006F619F" w:rsidRDefault="006F619F" w:rsidP="006F619F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</w:p>
    <w:p w14:paraId="737BE18A" w14:textId="363A9B8C" w:rsidR="006F619F" w:rsidRPr="006F619F" w:rsidRDefault="006F619F" w:rsidP="006F619F">
      <w:pPr>
        <w:pStyle w:val="BodyText"/>
        <w:tabs>
          <w:tab w:val="left" w:pos="3660"/>
        </w:tabs>
        <w:spacing w:before="3"/>
        <w:rPr>
          <w:rFonts w:ascii="Arial" w:hAnsi="Arial" w:cs="Arial"/>
          <w:b/>
          <w:sz w:val="20"/>
        </w:rPr>
      </w:pPr>
      <w:r w:rsidRPr="006F619F">
        <w:rPr>
          <w:rFonts w:ascii="Arial" w:hAnsi="Arial" w:cs="Arial"/>
          <w:b/>
          <w:sz w:val="20"/>
        </w:rPr>
        <w:t>What to report to CFA</w:t>
      </w:r>
    </w:p>
    <w:p w14:paraId="72886CFB" w14:textId="4510CE5B" w:rsidR="006F619F" w:rsidRPr="006F619F" w:rsidRDefault="35AACC7B" w:rsidP="5193F144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5193F144">
        <w:rPr>
          <w:rFonts w:ascii="Arial" w:hAnsi="Arial" w:cs="Arial"/>
          <w:sz w:val="20"/>
        </w:rPr>
        <w:t xml:space="preserve">You should report any concerns about the safety of a child or group of children </w:t>
      </w:r>
      <w:r w:rsidR="0AA87320" w:rsidRPr="5193F144">
        <w:rPr>
          <w:rFonts w:ascii="Arial" w:hAnsi="Arial" w:cs="Arial"/>
          <w:sz w:val="20"/>
        </w:rPr>
        <w:t xml:space="preserve">that </w:t>
      </w:r>
      <w:r w:rsidR="66EF2050" w:rsidRPr="5193F144">
        <w:rPr>
          <w:rFonts w:ascii="Arial" w:hAnsi="Arial" w:cs="Arial"/>
          <w:sz w:val="20"/>
        </w:rPr>
        <w:t>relate</w:t>
      </w:r>
      <w:r w:rsidR="0AA87320" w:rsidRPr="5193F144">
        <w:rPr>
          <w:rFonts w:ascii="Arial" w:hAnsi="Arial" w:cs="Arial"/>
          <w:sz w:val="20"/>
        </w:rPr>
        <w:t xml:space="preserve"> to</w:t>
      </w:r>
      <w:r w:rsidRPr="5193F144">
        <w:rPr>
          <w:rFonts w:ascii="Arial" w:hAnsi="Arial" w:cs="Arial"/>
          <w:sz w:val="20"/>
        </w:rPr>
        <w:t xml:space="preserve">: </w:t>
      </w:r>
    </w:p>
    <w:p w14:paraId="76C9D124" w14:textId="77777777" w:rsidR="006F619F" w:rsidRPr="006F619F" w:rsidRDefault="006F619F" w:rsidP="006F619F">
      <w:pPr>
        <w:pStyle w:val="BodyText"/>
        <w:numPr>
          <w:ilvl w:val="0"/>
          <w:numId w:val="29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6F619F">
        <w:rPr>
          <w:rFonts w:ascii="Arial" w:hAnsi="Arial" w:cs="Arial"/>
          <w:sz w:val="20"/>
        </w:rPr>
        <w:t xml:space="preserve">a disclosure, complaint or allegation of child abuse or harm </w:t>
      </w:r>
    </w:p>
    <w:p w14:paraId="37694AF0" w14:textId="77777777" w:rsidR="006F619F" w:rsidRPr="006F619F" w:rsidRDefault="006F619F" w:rsidP="006F619F">
      <w:pPr>
        <w:pStyle w:val="BodyText"/>
        <w:numPr>
          <w:ilvl w:val="0"/>
          <w:numId w:val="29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6F619F">
        <w:rPr>
          <w:rFonts w:ascii="Arial" w:hAnsi="Arial" w:cs="Arial"/>
          <w:sz w:val="20"/>
        </w:rPr>
        <w:t>a disclosure, complaint or allegation of inappropriate conduct or comments towards, or in the presence of a child or young person</w:t>
      </w:r>
    </w:p>
    <w:p w14:paraId="5D6CB293" w14:textId="77777777" w:rsidR="006F619F" w:rsidRPr="006F619F" w:rsidRDefault="006F619F" w:rsidP="006F619F">
      <w:pPr>
        <w:pStyle w:val="BodyText"/>
        <w:numPr>
          <w:ilvl w:val="0"/>
          <w:numId w:val="29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6F619F">
        <w:rPr>
          <w:rFonts w:ascii="Arial" w:hAnsi="Arial" w:cs="Arial"/>
          <w:sz w:val="20"/>
        </w:rPr>
        <w:t>a disclosure, complaint or allegation of inappropriate conduct or comments towards others by a child or young person</w:t>
      </w:r>
    </w:p>
    <w:p w14:paraId="2E0BA5FE" w14:textId="77777777" w:rsidR="006F619F" w:rsidRPr="006F619F" w:rsidRDefault="006F619F" w:rsidP="006F619F">
      <w:pPr>
        <w:pStyle w:val="BodyText"/>
        <w:numPr>
          <w:ilvl w:val="0"/>
          <w:numId w:val="29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6F619F">
        <w:rPr>
          <w:rFonts w:ascii="Arial" w:hAnsi="Arial" w:cs="Arial"/>
          <w:sz w:val="20"/>
        </w:rPr>
        <w:t xml:space="preserve">an identified risk, or actions and behaviours that increase the risk of child abuse </w:t>
      </w:r>
    </w:p>
    <w:p w14:paraId="0FEBCD07" w14:textId="77777777" w:rsidR="006F619F" w:rsidRPr="006F619F" w:rsidRDefault="006F619F" w:rsidP="006F619F">
      <w:pPr>
        <w:pStyle w:val="BodyText"/>
        <w:numPr>
          <w:ilvl w:val="0"/>
          <w:numId w:val="29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6F619F">
        <w:rPr>
          <w:rFonts w:ascii="Arial" w:hAnsi="Arial" w:cs="Arial"/>
          <w:sz w:val="20"/>
        </w:rPr>
        <w:t>concerns about the mental health or wellbeing of a child or young person</w:t>
      </w:r>
    </w:p>
    <w:p w14:paraId="06B53C34" w14:textId="3989A959" w:rsidR="006F619F" w:rsidRPr="006F619F" w:rsidRDefault="006F619F" w:rsidP="006F619F">
      <w:pPr>
        <w:pStyle w:val="BodyText"/>
        <w:numPr>
          <w:ilvl w:val="0"/>
          <w:numId w:val="29"/>
        </w:numPr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6F619F">
        <w:rPr>
          <w:rFonts w:ascii="Arial" w:hAnsi="Arial" w:cs="Arial"/>
          <w:sz w:val="20"/>
        </w:rPr>
        <w:t>concerns about the physical safety of a child or young person</w:t>
      </w:r>
    </w:p>
    <w:p w14:paraId="71D3450B" w14:textId="46F1C052" w:rsidR="006F619F" w:rsidRDefault="006F619F" w:rsidP="1B1E9DB3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1B1E9DB3">
        <w:rPr>
          <w:rFonts w:ascii="Arial" w:hAnsi="Arial" w:cs="Arial"/>
          <w:sz w:val="20"/>
        </w:rPr>
        <w:t xml:space="preserve">Please provide as much detail as you can. If you do not have access to </w:t>
      </w:r>
      <w:r w:rsidR="35AACC7B" w:rsidRPr="1B1E9DB3">
        <w:rPr>
          <w:rFonts w:ascii="Arial" w:hAnsi="Arial" w:cs="Arial"/>
          <w:sz w:val="20"/>
        </w:rPr>
        <w:t xml:space="preserve">some of the information </w:t>
      </w:r>
      <w:r w:rsidR="79F490CC" w:rsidRPr="1B1E9DB3">
        <w:rPr>
          <w:rFonts w:ascii="Arial" w:hAnsi="Arial" w:cs="Arial"/>
          <w:sz w:val="20"/>
        </w:rPr>
        <w:t xml:space="preserve">asked in the reporting form, </w:t>
      </w:r>
      <w:r w:rsidR="35AACC7B" w:rsidRPr="1B1E9DB3">
        <w:rPr>
          <w:rFonts w:ascii="Arial" w:hAnsi="Arial" w:cs="Arial"/>
          <w:sz w:val="20"/>
        </w:rPr>
        <w:t>that is ok</w:t>
      </w:r>
      <w:r w:rsidR="70ABA7B6" w:rsidRPr="1B1E9DB3">
        <w:rPr>
          <w:rFonts w:ascii="Arial" w:hAnsi="Arial" w:cs="Arial"/>
          <w:sz w:val="20"/>
        </w:rPr>
        <w:t>ay</w:t>
      </w:r>
      <w:r w:rsidR="35AACC7B" w:rsidRPr="1B1E9DB3">
        <w:rPr>
          <w:rFonts w:ascii="Arial" w:hAnsi="Arial" w:cs="Arial"/>
          <w:sz w:val="20"/>
        </w:rPr>
        <w:t>. It is important that you still make a report to CFA.</w:t>
      </w:r>
      <w:r w:rsidRPr="1B1E9DB3">
        <w:rPr>
          <w:rFonts w:ascii="Arial" w:hAnsi="Arial" w:cs="Arial"/>
          <w:sz w:val="20"/>
        </w:rPr>
        <w:t xml:space="preserve"> Reports are managed in line with CFA’s Privacy Policy. </w:t>
      </w:r>
    </w:p>
    <w:p w14:paraId="427E543C" w14:textId="77777777" w:rsidR="0010188B" w:rsidRDefault="0010188B" w:rsidP="006F619F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</w:p>
    <w:p w14:paraId="6F3BF884" w14:textId="77777777" w:rsidR="006F619F" w:rsidRPr="006F619F" w:rsidRDefault="006F619F" w:rsidP="006F619F">
      <w:pPr>
        <w:pStyle w:val="BodyText"/>
        <w:tabs>
          <w:tab w:val="left" w:pos="3660"/>
        </w:tabs>
        <w:spacing w:before="3"/>
        <w:rPr>
          <w:rFonts w:ascii="Arial" w:hAnsi="Arial" w:cs="Arial"/>
          <w:b/>
          <w:sz w:val="20"/>
        </w:rPr>
      </w:pPr>
      <w:r w:rsidRPr="006F619F">
        <w:rPr>
          <w:rFonts w:ascii="Arial" w:hAnsi="Arial" w:cs="Arial"/>
          <w:b/>
          <w:sz w:val="20"/>
        </w:rPr>
        <w:t>When to report to CFA</w:t>
      </w:r>
    </w:p>
    <w:p w14:paraId="58BDD872" w14:textId="7032D599" w:rsidR="006F619F" w:rsidRPr="006F619F" w:rsidRDefault="006F619F" w:rsidP="26160F5C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26160F5C">
        <w:rPr>
          <w:rFonts w:ascii="Arial" w:hAnsi="Arial" w:cs="Arial"/>
          <w:sz w:val="20"/>
        </w:rPr>
        <w:t>It is important that you report your concerns to CFA and if necessary, the authorities</w:t>
      </w:r>
      <w:r w:rsidR="000B186F" w:rsidRPr="26160F5C">
        <w:rPr>
          <w:rFonts w:ascii="Arial" w:hAnsi="Arial" w:cs="Arial"/>
          <w:sz w:val="20"/>
        </w:rPr>
        <w:t>,</w:t>
      </w:r>
      <w:r w:rsidRPr="26160F5C">
        <w:rPr>
          <w:rFonts w:ascii="Arial" w:hAnsi="Arial" w:cs="Arial"/>
          <w:sz w:val="20"/>
        </w:rPr>
        <w:t xml:space="preserve"> as soon as practicable. </w:t>
      </w:r>
      <w:r w:rsidR="0010188B" w:rsidRPr="26160F5C">
        <w:rPr>
          <w:rFonts w:ascii="Arial" w:hAnsi="Arial" w:cs="Arial"/>
          <w:sz w:val="20"/>
        </w:rPr>
        <w:t>I</w:t>
      </w:r>
      <w:r w:rsidR="008E69F9" w:rsidRPr="26160F5C">
        <w:rPr>
          <w:rFonts w:ascii="Arial" w:hAnsi="Arial" w:cs="Arial"/>
          <w:sz w:val="20"/>
        </w:rPr>
        <w:t xml:space="preserve">f you believe a child is in immediate danger, </w:t>
      </w:r>
      <w:r w:rsidR="008E69F9" w:rsidRPr="00BD4D7A">
        <w:rPr>
          <w:rFonts w:ascii="Arial" w:hAnsi="Arial" w:cs="Arial"/>
          <w:b/>
          <w:bCs/>
          <w:sz w:val="20"/>
        </w:rPr>
        <w:t>call 000</w:t>
      </w:r>
      <w:r w:rsidR="008E69F9" w:rsidRPr="26160F5C">
        <w:rPr>
          <w:rFonts w:ascii="Arial" w:hAnsi="Arial" w:cs="Arial"/>
          <w:sz w:val="20"/>
        </w:rPr>
        <w:t xml:space="preserve">. </w:t>
      </w:r>
    </w:p>
    <w:p w14:paraId="21C8B94E" w14:textId="4F46E335" w:rsidR="006F619F" w:rsidRPr="006F619F" w:rsidRDefault="008E69F9" w:rsidP="26160F5C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26160F5C">
        <w:rPr>
          <w:rFonts w:ascii="Arial" w:hAnsi="Arial" w:cs="Arial"/>
          <w:sz w:val="20"/>
        </w:rPr>
        <w:t xml:space="preserve">If a child has been abused or is at immediate risk of harm, you must take reasonable steps to protect them. </w:t>
      </w:r>
    </w:p>
    <w:p w14:paraId="6AB9C0E8" w14:textId="4D38991F" w:rsidR="006F619F" w:rsidRPr="006F619F" w:rsidRDefault="006F619F" w:rsidP="3089EE24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3089EE24">
        <w:rPr>
          <w:rFonts w:ascii="Arial" w:hAnsi="Arial" w:cs="Arial"/>
          <w:sz w:val="20"/>
        </w:rPr>
        <w:t xml:space="preserve">If you have a child safety concern which requires immediate attention and support, please contact the </w:t>
      </w:r>
      <w:r w:rsidR="00C221D0">
        <w:rPr>
          <w:rFonts w:ascii="Arial" w:hAnsi="Arial" w:cs="Arial"/>
          <w:sz w:val="20"/>
        </w:rPr>
        <w:t>Child Safety Intake Line on (03) 9262 83</w:t>
      </w:r>
      <w:r w:rsidR="00812864">
        <w:rPr>
          <w:rFonts w:ascii="Arial" w:hAnsi="Arial" w:cs="Arial"/>
          <w:sz w:val="20"/>
        </w:rPr>
        <w:t>70 between 8am and 11pm, 7 days a week</w:t>
      </w:r>
      <w:r w:rsidR="0036585A">
        <w:rPr>
          <w:rFonts w:ascii="Arial" w:hAnsi="Arial" w:cs="Arial"/>
          <w:sz w:val="20"/>
        </w:rPr>
        <w:t xml:space="preserve">. Outside of these hours, contact </w:t>
      </w:r>
      <w:r w:rsidRPr="3089EE24">
        <w:rPr>
          <w:rFonts w:ascii="Arial" w:hAnsi="Arial" w:cs="Arial"/>
          <w:sz w:val="20"/>
        </w:rPr>
        <w:t>CFA Wellbeing Hotline: 1800 959 232.</w:t>
      </w:r>
    </w:p>
    <w:p w14:paraId="41240BC2" w14:textId="789A9C45" w:rsidR="006F619F" w:rsidRDefault="006F619F" w:rsidP="006F619F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</w:p>
    <w:p w14:paraId="3929B79F" w14:textId="2EC4CF85" w:rsidR="003D0C9E" w:rsidRPr="006F619F" w:rsidRDefault="45543268" w:rsidP="64185611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  <w:r w:rsidRPr="00BD4D7A">
        <w:rPr>
          <w:rFonts w:ascii="Arial" w:hAnsi="Arial" w:cs="Arial"/>
          <w:b/>
          <w:bCs/>
          <w:sz w:val="20"/>
        </w:rPr>
        <w:t>Please note that all the question</w:t>
      </w:r>
      <w:r w:rsidR="61EEA9D3" w:rsidRPr="00BD4D7A">
        <w:rPr>
          <w:rFonts w:ascii="Arial" w:hAnsi="Arial" w:cs="Arial"/>
          <w:b/>
          <w:bCs/>
          <w:sz w:val="20"/>
        </w:rPr>
        <w:t>s</w:t>
      </w:r>
      <w:r w:rsidRPr="00BD4D7A">
        <w:rPr>
          <w:rFonts w:ascii="Arial" w:hAnsi="Arial" w:cs="Arial"/>
          <w:b/>
          <w:bCs/>
          <w:sz w:val="20"/>
        </w:rPr>
        <w:t xml:space="preserve"> </w:t>
      </w:r>
      <w:r w:rsidR="2541EE78" w:rsidRPr="64185611">
        <w:rPr>
          <w:rFonts w:ascii="Arial" w:hAnsi="Arial" w:cs="Arial"/>
          <w:b/>
          <w:bCs/>
          <w:sz w:val="20"/>
        </w:rPr>
        <w:t xml:space="preserve">in the form </w:t>
      </w:r>
      <w:r w:rsidRPr="64185611">
        <w:rPr>
          <w:rFonts w:ascii="Arial" w:hAnsi="Arial" w:cs="Arial"/>
          <w:b/>
          <w:bCs/>
          <w:sz w:val="20"/>
        </w:rPr>
        <w:t>are optional and do not have to be answered if you do not feel safe to do so.</w:t>
      </w:r>
      <w:r w:rsidRPr="64185611">
        <w:rPr>
          <w:rFonts w:ascii="Arial" w:hAnsi="Arial" w:cs="Arial"/>
          <w:sz w:val="20"/>
        </w:rPr>
        <w:t xml:space="preserve"> </w:t>
      </w:r>
      <w:r w:rsidR="61EEA9D3" w:rsidRPr="64185611">
        <w:rPr>
          <w:rFonts w:ascii="Arial" w:hAnsi="Arial" w:cs="Arial"/>
          <w:sz w:val="20"/>
        </w:rPr>
        <w:t xml:space="preserve">It should be noted that </w:t>
      </w:r>
      <w:r w:rsidR="1D33E04D" w:rsidRPr="64185611">
        <w:rPr>
          <w:rFonts w:ascii="Arial" w:hAnsi="Arial" w:cs="Arial"/>
          <w:sz w:val="20"/>
        </w:rPr>
        <w:t xml:space="preserve">limited information can compromise CFA’s ability to investigate </w:t>
      </w:r>
      <w:r w:rsidR="4CB74E50" w:rsidRPr="64185611">
        <w:rPr>
          <w:rFonts w:ascii="Arial" w:hAnsi="Arial" w:cs="Arial"/>
          <w:sz w:val="20"/>
        </w:rPr>
        <w:t>c</w:t>
      </w:r>
      <w:r w:rsidR="1D33E04D" w:rsidRPr="64185611">
        <w:rPr>
          <w:rFonts w:ascii="Arial" w:hAnsi="Arial" w:cs="Arial"/>
          <w:sz w:val="20"/>
        </w:rPr>
        <w:t xml:space="preserve">hild </w:t>
      </w:r>
      <w:r w:rsidR="3BA4A9E7" w:rsidRPr="64185611">
        <w:rPr>
          <w:rFonts w:ascii="Arial" w:hAnsi="Arial" w:cs="Arial"/>
          <w:sz w:val="20"/>
        </w:rPr>
        <w:t>s</w:t>
      </w:r>
      <w:r w:rsidR="1D33E04D" w:rsidRPr="64185611">
        <w:rPr>
          <w:rFonts w:ascii="Arial" w:hAnsi="Arial" w:cs="Arial"/>
          <w:sz w:val="20"/>
        </w:rPr>
        <w:t>afety concerns</w:t>
      </w:r>
      <w:r w:rsidR="37DF03F0" w:rsidRPr="64185611">
        <w:rPr>
          <w:rFonts w:ascii="Arial" w:hAnsi="Arial" w:cs="Arial"/>
          <w:sz w:val="20"/>
        </w:rPr>
        <w:t>.</w:t>
      </w:r>
    </w:p>
    <w:p w14:paraId="4A5F4F27" w14:textId="56DE7C70" w:rsidR="0736BC71" w:rsidRDefault="0736BC71" w:rsidP="64185611">
      <w:pPr>
        <w:pStyle w:val="BodyText"/>
        <w:tabs>
          <w:tab w:val="left" w:pos="3660"/>
        </w:tabs>
        <w:spacing w:before="3"/>
        <w:rPr>
          <w:rFonts w:ascii="Arial" w:hAnsi="Arial" w:cs="Arial"/>
          <w:sz w:val="20"/>
        </w:rPr>
      </w:pPr>
    </w:p>
    <w:p w14:paraId="5ED264B7" w14:textId="78D0F62C" w:rsidR="50F524D0" w:rsidRDefault="50F524D0" w:rsidP="64185611">
      <w:pPr>
        <w:pStyle w:val="BodyText"/>
        <w:tabs>
          <w:tab w:val="left" w:pos="3660"/>
        </w:tabs>
        <w:spacing w:before="3"/>
        <w:rPr>
          <w:rFonts w:ascii="Arial" w:hAnsi="Arial" w:cs="Arial"/>
          <w:b/>
          <w:bCs/>
          <w:sz w:val="20"/>
        </w:rPr>
      </w:pPr>
    </w:p>
    <w:p w14:paraId="23294489" w14:textId="77777777" w:rsidR="00203FAE" w:rsidRDefault="00203FAE">
      <w:r>
        <w:br w:type="page"/>
      </w:r>
    </w:p>
    <w:tbl>
      <w:tblPr>
        <w:tblStyle w:val="TableGrid"/>
        <w:tblW w:w="11057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6"/>
        <w:gridCol w:w="6681"/>
      </w:tblGrid>
      <w:tr w:rsidR="64185611" w14:paraId="0CE51794" w14:textId="77777777" w:rsidTr="009925ED">
        <w:trPr>
          <w:trHeight w:val="300"/>
        </w:trPr>
        <w:tc>
          <w:tcPr>
            <w:tcW w:w="4376" w:type="dxa"/>
            <w:shd w:val="clear" w:color="auto" w:fill="C6D9F1" w:themeFill="text2" w:themeFillTint="33"/>
          </w:tcPr>
          <w:p w14:paraId="6C0DB56E" w14:textId="3565F308" w:rsidR="62055125" w:rsidRDefault="62055125" w:rsidP="009925ED">
            <w:pPr>
              <w:pStyle w:val="BodyText"/>
              <w:rPr>
                <w:rFonts w:cs="Arial"/>
                <w:sz w:val="20"/>
              </w:rPr>
            </w:pPr>
            <w:r w:rsidRPr="64185611">
              <w:rPr>
                <w:rFonts w:ascii="Arial" w:hAnsi="Arial" w:cs="Arial"/>
                <w:b/>
                <w:bCs/>
                <w:sz w:val="20"/>
              </w:rPr>
              <w:lastRenderedPageBreak/>
              <w:t>Your Information</w:t>
            </w:r>
          </w:p>
        </w:tc>
        <w:tc>
          <w:tcPr>
            <w:tcW w:w="6681" w:type="dxa"/>
            <w:shd w:val="clear" w:color="auto" w:fill="C6D9F1" w:themeFill="text2" w:themeFillTint="33"/>
          </w:tcPr>
          <w:p w14:paraId="7B488B01" w14:textId="6C7B78AB" w:rsidR="64185611" w:rsidRDefault="64185611" w:rsidP="009925ED">
            <w:pPr>
              <w:pStyle w:val="BodyText"/>
              <w:rPr>
                <w:rFonts w:cs="Arial"/>
                <w:sz w:val="20"/>
              </w:rPr>
            </w:pPr>
          </w:p>
        </w:tc>
      </w:tr>
      <w:tr w:rsidR="009B4F48" w:rsidRPr="006F619F" w14:paraId="0D8BC1DE" w14:textId="77777777" w:rsidTr="64185611">
        <w:tc>
          <w:tcPr>
            <w:tcW w:w="4376" w:type="dxa"/>
            <w:shd w:val="clear" w:color="auto" w:fill="auto"/>
          </w:tcPr>
          <w:p w14:paraId="323E6ACD" w14:textId="607275EE" w:rsidR="009B4F48" w:rsidRPr="006F619F" w:rsidRDefault="00494A93" w:rsidP="00767045">
            <w:pPr>
              <w:pStyle w:val="BodyText"/>
              <w:tabs>
                <w:tab w:val="left" w:pos="3660"/>
              </w:tabs>
              <w:spacing w:before="3" w:after="2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6681" w:type="dxa"/>
          </w:tcPr>
          <w:p w14:paraId="1F940B8C" w14:textId="77777777" w:rsidR="009B4F48" w:rsidRPr="006F619F" w:rsidRDefault="009B4F48" w:rsidP="00767045">
            <w:pPr>
              <w:pStyle w:val="BodyText"/>
              <w:tabs>
                <w:tab w:val="left" w:pos="3660"/>
              </w:tabs>
              <w:spacing w:before="3" w:after="240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6000EF03" w14:textId="77777777" w:rsidTr="64185611">
        <w:tc>
          <w:tcPr>
            <w:tcW w:w="4376" w:type="dxa"/>
            <w:shd w:val="clear" w:color="auto" w:fill="auto"/>
          </w:tcPr>
          <w:p w14:paraId="1FFF7971" w14:textId="0BF00F47" w:rsidR="009B4F48" w:rsidRPr="006F619F" w:rsidRDefault="29E5C941" w:rsidP="00767045">
            <w:pPr>
              <w:pStyle w:val="BodyText"/>
              <w:tabs>
                <w:tab w:val="left" w:pos="3660"/>
              </w:tabs>
              <w:spacing w:before="3" w:after="240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 xml:space="preserve">Phone </w:t>
            </w:r>
            <w:r w:rsidR="3E858DBE" w:rsidRPr="64185611">
              <w:rPr>
                <w:rFonts w:ascii="Arial" w:hAnsi="Arial" w:cs="Arial"/>
                <w:sz w:val="20"/>
              </w:rPr>
              <w:t>n</w:t>
            </w:r>
            <w:r w:rsidRPr="64185611">
              <w:rPr>
                <w:rFonts w:ascii="Arial" w:hAnsi="Arial" w:cs="Arial"/>
                <w:sz w:val="20"/>
              </w:rPr>
              <w:t xml:space="preserve">umber </w:t>
            </w:r>
          </w:p>
        </w:tc>
        <w:tc>
          <w:tcPr>
            <w:tcW w:w="6681" w:type="dxa"/>
          </w:tcPr>
          <w:p w14:paraId="26E2A5D7" w14:textId="77777777" w:rsidR="009B4F48" w:rsidRPr="006F619F" w:rsidRDefault="009B4F48" w:rsidP="00767045">
            <w:pPr>
              <w:pStyle w:val="BodyText"/>
              <w:tabs>
                <w:tab w:val="left" w:pos="3660"/>
              </w:tabs>
              <w:spacing w:before="3" w:after="240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0D774C1E" w14:textId="77777777" w:rsidTr="64185611">
        <w:tc>
          <w:tcPr>
            <w:tcW w:w="4376" w:type="dxa"/>
            <w:shd w:val="clear" w:color="auto" w:fill="auto"/>
          </w:tcPr>
          <w:p w14:paraId="4D307FF7" w14:textId="76293CE9" w:rsidR="009B4F48" w:rsidRPr="006F619F" w:rsidRDefault="002C56C5" w:rsidP="00767045">
            <w:pPr>
              <w:pStyle w:val="BodyText"/>
              <w:tabs>
                <w:tab w:val="left" w:pos="3660"/>
              </w:tabs>
              <w:spacing w:before="3" w:after="240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 xml:space="preserve">Email </w:t>
            </w:r>
            <w:r w:rsidR="3EE43A11" w:rsidRPr="64185611">
              <w:rPr>
                <w:rFonts w:ascii="Arial" w:hAnsi="Arial" w:cs="Arial"/>
                <w:sz w:val="20"/>
              </w:rPr>
              <w:t>a</w:t>
            </w:r>
            <w:r w:rsidRPr="64185611">
              <w:rPr>
                <w:rFonts w:ascii="Arial" w:hAnsi="Arial" w:cs="Arial"/>
                <w:sz w:val="20"/>
              </w:rPr>
              <w:t xml:space="preserve">ddress </w:t>
            </w:r>
          </w:p>
        </w:tc>
        <w:tc>
          <w:tcPr>
            <w:tcW w:w="6681" w:type="dxa"/>
          </w:tcPr>
          <w:p w14:paraId="58AA0464" w14:textId="77777777" w:rsidR="009B4F48" w:rsidRPr="006F619F" w:rsidRDefault="009B4F48" w:rsidP="00767045">
            <w:pPr>
              <w:pStyle w:val="BodyText"/>
              <w:tabs>
                <w:tab w:val="left" w:pos="3660"/>
              </w:tabs>
              <w:spacing w:before="3" w:after="240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2CC50866" w14:textId="77777777" w:rsidTr="64185611">
        <w:tc>
          <w:tcPr>
            <w:tcW w:w="4376" w:type="dxa"/>
            <w:shd w:val="clear" w:color="auto" w:fill="auto"/>
          </w:tcPr>
          <w:p w14:paraId="5A7B48CB" w14:textId="7EE572C2" w:rsidR="009B4F48" w:rsidRPr="006F619F" w:rsidRDefault="00CD2E71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Which option best describes your relationship with CFA</w:t>
            </w:r>
            <w:r w:rsidR="00E91A3E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6681" w:type="dxa"/>
          </w:tcPr>
          <w:p w14:paraId="1199EEE5" w14:textId="0900C7AB" w:rsidR="009B4F48" w:rsidRDefault="00000000" w:rsidP="64185611">
            <w:pPr>
              <w:pStyle w:val="BodyText"/>
              <w:tabs>
                <w:tab w:val="left" w:pos="120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48677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3291" w:rsidRPr="64185611">
                  <w:rPr>
                    <w:rFonts w:ascii="MS Gothic" w:eastAsia="MS Gothic" w:hAnsi="MS Gothic" w:cs="Arial"/>
                    <w:sz w:val="20"/>
                  </w:rPr>
                  <w:t>☐</w:t>
                </w:r>
              </w:sdtContent>
            </w:sdt>
            <w:r w:rsidR="00346105" w:rsidRPr="64185611">
              <w:rPr>
                <w:rFonts w:ascii="Arial" w:hAnsi="Arial" w:cs="Arial"/>
                <w:sz w:val="20"/>
              </w:rPr>
              <w:t xml:space="preserve"> CFA </w:t>
            </w:r>
            <w:r w:rsidR="2AC9F998" w:rsidRPr="64185611">
              <w:rPr>
                <w:rFonts w:ascii="Arial" w:hAnsi="Arial" w:cs="Arial"/>
                <w:sz w:val="20"/>
              </w:rPr>
              <w:t>m</w:t>
            </w:r>
            <w:r w:rsidR="00346105" w:rsidRPr="64185611">
              <w:rPr>
                <w:rFonts w:ascii="Arial" w:hAnsi="Arial" w:cs="Arial"/>
                <w:sz w:val="20"/>
              </w:rPr>
              <w:t>ember</w:t>
            </w:r>
          </w:p>
          <w:p w14:paraId="46A46BB6" w14:textId="3C6B85B1" w:rsidR="00653291" w:rsidRPr="006F619F" w:rsidRDefault="00000000" w:rsidP="64185611">
            <w:pPr>
              <w:pStyle w:val="BodyText"/>
              <w:tabs>
                <w:tab w:val="left" w:pos="120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29420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3291" w:rsidRPr="64185611">
                  <w:rPr>
                    <w:rFonts w:ascii="MS Gothic" w:eastAsia="MS Gothic" w:hAnsi="MS Gothic" w:cs="Arial"/>
                    <w:sz w:val="20"/>
                  </w:rPr>
                  <w:t>☐</w:t>
                </w:r>
              </w:sdtContent>
            </w:sdt>
            <w:r w:rsidR="00346105" w:rsidRPr="64185611">
              <w:rPr>
                <w:rFonts w:ascii="Arial" w:hAnsi="Arial" w:cs="Arial"/>
                <w:sz w:val="20"/>
              </w:rPr>
              <w:t xml:space="preserve"> </w:t>
            </w:r>
            <w:r w:rsidR="45543268" w:rsidRPr="64185611">
              <w:rPr>
                <w:rFonts w:ascii="Arial" w:hAnsi="Arial" w:cs="Arial"/>
                <w:sz w:val="20"/>
              </w:rPr>
              <w:t>Another adult (non-CFA member)</w:t>
            </w:r>
          </w:p>
        </w:tc>
      </w:tr>
      <w:tr w:rsidR="009B4F48" w:rsidRPr="006F619F" w14:paraId="181A3938" w14:textId="77777777" w:rsidTr="64185611">
        <w:tc>
          <w:tcPr>
            <w:tcW w:w="4376" w:type="dxa"/>
            <w:shd w:val="clear" w:color="auto" w:fill="auto"/>
          </w:tcPr>
          <w:p w14:paraId="528B468A" w14:textId="77777777" w:rsidR="009B4F48" w:rsidRDefault="003D0C9E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you are a CFA member, what is your role and location</w:t>
            </w:r>
            <w:r w:rsidR="00E91A3E">
              <w:rPr>
                <w:rFonts w:ascii="Arial" w:hAnsi="Arial" w:cs="Arial"/>
                <w:sz w:val="20"/>
              </w:rPr>
              <w:t>?</w:t>
            </w:r>
          </w:p>
          <w:p w14:paraId="79B8406A" w14:textId="77777777" w:rsidR="00BA7601" w:rsidRDefault="00BA7601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32DB3D79" w14:textId="4CC81867" w:rsidR="00BA7601" w:rsidRPr="006F619F" w:rsidRDefault="00BA7601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  <w:tc>
          <w:tcPr>
            <w:tcW w:w="6681" w:type="dxa"/>
            <w:shd w:val="clear" w:color="auto" w:fill="auto"/>
          </w:tcPr>
          <w:p w14:paraId="37B78FF3" w14:textId="3D5BDBD3" w:rsidR="009B4F48" w:rsidRPr="00BA7601" w:rsidRDefault="009B4F48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0736BC71" w14:paraId="08950E2F" w14:textId="77777777" w:rsidTr="009925ED">
        <w:trPr>
          <w:trHeight w:val="300"/>
        </w:trPr>
        <w:tc>
          <w:tcPr>
            <w:tcW w:w="4376" w:type="dxa"/>
            <w:shd w:val="clear" w:color="auto" w:fill="C6D9F1" w:themeFill="text2" w:themeFillTint="33"/>
          </w:tcPr>
          <w:p w14:paraId="3A88A2B7" w14:textId="1600BC44" w:rsidR="0736BC71" w:rsidRDefault="009925ED" w:rsidP="009925ED">
            <w:pPr>
              <w:pStyle w:val="BodyText"/>
              <w:rPr>
                <w:rFonts w:eastAsia="Arial" w:cs="Arial"/>
                <w:b/>
                <w:bCs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I</w:t>
            </w:r>
            <w:r w:rsidR="21373A88" w:rsidRPr="64185611">
              <w:rPr>
                <w:rFonts w:ascii="Arial" w:eastAsia="Arial" w:hAnsi="Arial" w:cs="Arial"/>
                <w:b/>
                <w:bCs/>
                <w:sz w:val="20"/>
              </w:rPr>
              <w:t xml:space="preserve">nformation about the incident </w:t>
            </w:r>
            <w:r w:rsidR="786E1505" w:rsidRPr="64185611">
              <w:rPr>
                <w:rFonts w:ascii="Arial" w:eastAsia="Arial" w:hAnsi="Arial" w:cs="Arial"/>
                <w:b/>
                <w:bCs/>
                <w:sz w:val="20"/>
              </w:rPr>
              <w:t xml:space="preserve">and the </w:t>
            </w:r>
            <w:r w:rsidR="56395843" w:rsidRPr="64185611">
              <w:rPr>
                <w:rFonts w:ascii="Arial" w:eastAsia="Arial" w:hAnsi="Arial" w:cs="Arial"/>
                <w:b/>
                <w:bCs/>
                <w:sz w:val="20"/>
              </w:rPr>
              <w:t xml:space="preserve">person you </w:t>
            </w:r>
            <w:r w:rsidR="7430B00D" w:rsidRPr="64185611">
              <w:rPr>
                <w:rFonts w:ascii="Arial" w:eastAsia="Arial" w:hAnsi="Arial" w:cs="Arial"/>
                <w:b/>
                <w:bCs/>
                <w:sz w:val="20"/>
              </w:rPr>
              <w:t>believe has harmed a young person</w:t>
            </w:r>
          </w:p>
        </w:tc>
        <w:tc>
          <w:tcPr>
            <w:tcW w:w="6681" w:type="dxa"/>
            <w:shd w:val="clear" w:color="auto" w:fill="C6D9F1" w:themeFill="text2" w:themeFillTint="33"/>
          </w:tcPr>
          <w:p w14:paraId="3B0EF1ED" w14:textId="3EC4D357" w:rsidR="0736BC71" w:rsidRDefault="0736BC71" w:rsidP="009925ED">
            <w:pPr>
              <w:pStyle w:val="BodyText"/>
              <w:rPr>
                <w:rFonts w:cs="Arial"/>
                <w:i/>
                <w:iCs/>
                <w:sz w:val="20"/>
              </w:rPr>
            </w:pPr>
          </w:p>
        </w:tc>
      </w:tr>
      <w:tr w:rsidR="009B4F48" w:rsidRPr="006F619F" w14:paraId="563FEE85" w14:textId="77777777" w:rsidTr="64185611">
        <w:tc>
          <w:tcPr>
            <w:tcW w:w="4376" w:type="dxa"/>
            <w:shd w:val="clear" w:color="auto" w:fill="auto"/>
          </w:tcPr>
          <w:p w14:paraId="62308E5E" w14:textId="7F941496" w:rsidR="009B4F48" w:rsidRPr="006F619F" w:rsidRDefault="000E38C7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 xml:space="preserve">As far as you know, have you or another person already </w:t>
            </w:r>
            <w:r w:rsidR="74E28191" w:rsidRPr="64185611">
              <w:rPr>
                <w:rFonts w:ascii="Arial" w:hAnsi="Arial" w:cs="Arial"/>
                <w:sz w:val="20"/>
              </w:rPr>
              <w:t xml:space="preserve">reported </w:t>
            </w:r>
            <w:r w:rsidRPr="64185611">
              <w:rPr>
                <w:rFonts w:ascii="Arial" w:hAnsi="Arial" w:cs="Arial"/>
                <w:sz w:val="20"/>
              </w:rPr>
              <w:t>this issue</w:t>
            </w:r>
            <w:r w:rsidR="482FD4C4" w:rsidRPr="64185611">
              <w:rPr>
                <w:rFonts w:ascii="Arial" w:hAnsi="Arial" w:cs="Arial"/>
                <w:sz w:val="20"/>
              </w:rPr>
              <w:t xml:space="preserve"> to CFA</w:t>
            </w:r>
            <w:r w:rsidR="5549FAF9" w:rsidRPr="64185611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6681" w:type="dxa"/>
            <w:shd w:val="clear" w:color="auto" w:fill="auto"/>
          </w:tcPr>
          <w:p w14:paraId="0D501960" w14:textId="14BBA85E" w:rsidR="009B4F48" w:rsidRDefault="00000000" w:rsidP="00E91A3E">
            <w:pPr>
              <w:pStyle w:val="BodyText"/>
              <w:tabs>
                <w:tab w:val="left" w:pos="114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69628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A3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91A3E">
              <w:rPr>
                <w:rFonts w:ascii="Arial" w:hAnsi="Arial" w:cs="Arial"/>
                <w:sz w:val="20"/>
              </w:rPr>
              <w:t xml:space="preserve"> Yes</w:t>
            </w:r>
          </w:p>
          <w:p w14:paraId="000E64DF" w14:textId="5C1037C7" w:rsidR="00E91A3E" w:rsidRDefault="00000000" w:rsidP="00E91A3E">
            <w:pPr>
              <w:pStyle w:val="BodyText"/>
              <w:tabs>
                <w:tab w:val="left" w:pos="114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82037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A3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91A3E">
              <w:rPr>
                <w:rFonts w:ascii="Arial" w:hAnsi="Arial" w:cs="Arial"/>
                <w:sz w:val="20"/>
              </w:rPr>
              <w:t xml:space="preserve"> No</w:t>
            </w:r>
          </w:p>
          <w:p w14:paraId="7BD284DC" w14:textId="44D07B82" w:rsidR="00E91A3E" w:rsidRPr="006F619F" w:rsidRDefault="00000000" w:rsidP="00E91A3E">
            <w:pPr>
              <w:pStyle w:val="BodyText"/>
              <w:tabs>
                <w:tab w:val="left" w:pos="114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203841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A3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E91A3E">
              <w:rPr>
                <w:rFonts w:ascii="Arial" w:hAnsi="Arial" w:cs="Arial"/>
                <w:sz w:val="20"/>
              </w:rPr>
              <w:t xml:space="preserve"> I don’t know</w:t>
            </w:r>
          </w:p>
        </w:tc>
      </w:tr>
      <w:tr w:rsidR="009B4F48" w:rsidRPr="006F619F" w14:paraId="2DF1F094" w14:textId="77777777" w:rsidTr="64185611">
        <w:tc>
          <w:tcPr>
            <w:tcW w:w="4376" w:type="dxa"/>
            <w:shd w:val="clear" w:color="auto" w:fill="auto"/>
          </w:tcPr>
          <w:p w14:paraId="5408AE5F" w14:textId="70761284" w:rsidR="009B4F48" w:rsidRPr="006F619F" w:rsidRDefault="00BE5DBB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>As far as you know, have you or another person already told police about this issue?</w:t>
            </w:r>
          </w:p>
        </w:tc>
        <w:tc>
          <w:tcPr>
            <w:tcW w:w="6681" w:type="dxa"/>
            <w:shd w:val="clear" w:color="auto" w:fill="auto"/>
          </w:tcPr>
          <w:p w14:paraId="33657BA7" w14:textId="4F0B3FB5" w:rsidR="009B4F48" w:rsidRDefault="00000000" w:rsidP="00BE5DBB">
            <w:pPr>
              <w:pStyle w:val="BodyText"/>
              <w:tabs>
                <w:tab w:val="left" w:pos="9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75920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DB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BE5DBB">
              <w:rPr>
                <w:rFonts w:ascii="Arial" w:hAnsi="Arial" w:cs="Arial"/>
                <w:sz w:val="20"/>
              </w:rPr>
              <w:t xml:space="preserve"> Yes</w:t>
            </w:r>
          </w:p>
          <w:p w14:paraId="36D90074" w14:textId="5E294D37" w:rsidR="00BE5DBB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64601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DB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BE5DBB">
              <w:rPr>
                <w:rFonts w:ascii="Arial" w:hAnsi="Arial" w:cs="Arial"/>
                <w:sz w:val="20"/>
              </w:rPr>
              <w:t xml:space="preserve"> No</w:t>
            </w:r>
          </w:p>
          <w:p w14:paraId="57511680" w14:textId="03B35B0D" w:rsidR="00BE5DBB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207863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DB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BE5DBB">
              <w:rPr>
                <w:rFonts w:ascii="Arial" w:hAnsi="Arial" w:cs="Arial"/>
                <w:sz w:val="20"/>
              </w:rPr>
              <w:t xml:space="preserve"> </w:t>
            </w:r>
            <w:r w:rsidR="00627673">
              <w:rPr>
                <w:rFonts w:ascii="Arial" w:hAnsi="Arial" w:cs="Arial"/>
                <w:sz w:val="20"/>
              </w:rPr>
              <w:t>I don’t know</w:t>
            </w:r>
          </w:p>
          <w:p w14:paraId="6C1648C0" w14:textId="1537C2FA" w:rsidR="00BE5DBB" w:rsidRPr="006F619F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17957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DBB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627673">
              <w:rPr>
                <w:rFonts w:ascii="Arial" w:hAnsi="Arial" w:cs="Arial"/>
                <w:sz w:val="20"/>
              </w:rPr>
              <w:t xml:space="preserve"> Not needed</w:t>
            </w:r>
          </w:p>
        </w:tc>
      </w:tr>
      <w:tr w:rsidR="00943588" w:rsidRPr="006F619F" w14:paraId="3429445C" w14:textId="77777777" w:rsidTr="64185611">
        <w:tc>
          <w:tcPr>
            <w:tcW w:w="4376" w:type="dxa"/>
            <w:shd w:val="clear" w:color="auto" w:fill="auto"/>
          </w:tcPr>
          <w:p w14:paraId="419CAA37" w14:textId="77777777" w:rsidR="00943588" w:rsidRDefault="00943588" w:rsidP="00943588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known, what is the name of the person or people who might be causing harm to a young person/s?</w:t>
            </w:r>
          </w:p>
          <w:p w14:paraId="228C77E6" w14:textId="77777777" w:rsidR="00943588" w:rsidRDefault="00943588" w:rsidP="00943588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1DE54C3F" w14:textId="471C6974" w:rsidR="00943588" w:rsidRPr="006F619F" w:rsidRDefault="00943588" w:rsidP="00943588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  <w:tc>
          <w:tcPr>
            <w:tcW w:w="6681" w:type="dxa"/>
            <w:shd w:val="clear" w:color="auto" w:fill="auto"/>
          </w:tcPr>
          <w:p w14:paraId="00AAD13A" w14:textId="16535F69" w:rsidR="00943588" w:rsidRPr="00904C12" w:rsidRDefault="00943588" w:rsidP="00943588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1F06C6EA" w14:textId="77777777" w:rsidTr="64185611">
        <w:tc>
          <w:tcPr>
            <w:tcW w:w="4376" w:type="dxa"/>
            <w:shd w:val="clear" w:color="auto" w:fill="auto"/>
          </w:tcPr>
          <w:p w14:paraId="7E03A344" w14:textId="7169528A" w:rsidR="009B4F48" w:rsidRPr="006F619F" w:rsidRDefault="00756F8F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>What is their gender?</w:t>
            </w:r>
          </w:p>
        </w:tc>
        <w:tc>
          <w:tcPr>
            <w:tcW w:w="6681" w:type="dxa"/>
          </w:tcPr>
          <w:p w14:paraId="02BBCB3D" w14:textId="2D371BDA" w:rsidR="009B4F48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214665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6F8F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56F8F">
              <w:rPr>
                <w:rFonts w:ascii="Arial" w:hAnsi="Arial" w:cs="Arial"/>
                <w:sz w:val="20"/>
              </w:rPr>
              <w:t xml:space="preserve"> Female</w:t>
            </w:r>
          </w:p>
          <w:p w14:paraId="1C613B45" w14:textId="10642B53" w:rsidR="00756F8F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438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6F8F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56F8F">
              <w:rPr>
                <w:rFonts w:ascii="Arial" w:hAnsi="Arial" w:cs="Arial"/>
                <w:sz w:val="20"/>
              </w:rPr>
              <w:t xml:space="preserve"> Male</w:t>
            </w:r>
          </w:p>
          <w:p w14:paraId="6C9B5B34" w14:textId="1C89E6D6" w:rsidR="00756F8F" w:rsidRPr="006F619F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30292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6F8F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756F8F">
              <w:rPr>
                <w:rFonts w:ascii="Arial" w:hAnsi="Arial" w:cs="Arial"/>
                <w:sz w:val="20"/>
              </w:rPr>
              <w:t xml:space="preserve"> Other (please specify): </w:t>
            </w:r>
          </w:p>
        </w:tc>
      </w:tr>
      <w:tr w:rsidR="009B4F48" w:rsidRPr="006F619F" w14:paraId="2820F609" w14:textId="77777777" w:rsidTr="64185611">
        <w:tc>
          <w:tcPr>
            <w:tcW w:w="4376" w:type="dxa"/>
            <w:shd w:val="clear" w:color="auto" w:fill="auto"/>
          </w:tcPr>
          <w:p w14:paraId="35A5A6E9" w14:textId="77777777" w:rsidR="009B4F48" w:rsidRDefault="004962C4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What is their relationshi</w:t>
            </w:r>
            <w:r w:rsidR="00B56677">
              <w:rPr>
                <w:rFonts w:ascii="Arial" w:hAnsi="Arial" w:cs="Arial"/>
                <w:sz w:val="20"/>
              </w:rPr>
              <w:t xml:space="preserve">p to </w:t>
            </w:r>
            <w:r w:rsidR="00CC35E3">
              <w:rPr>
                <w:rFonts w:ascii="Arial" w:hAnsi="Arial" w:cs="Arial"/>
                <w:sz w:val="20"/>
              </w:rPr>
              <w:t>CFA</w:t>
            </w:r>
            <w:r w:rsidR="0039560C">
              <w:rPr>
                <w:rFonts w:ascii="Arial" w:hAnsi="Arial" w:cs="Arial"/>
                <w:sz w:val="20"/>
              </w:rPr>
              <w:t>?</w:t>
            </w:r>
          </w:p>
          <w:p w14:paraId="2ABA7D95" w14:textId="26EB0E25" w:rsidR="0039560C" w:rsidRPr="005F6310" w:rsidRDefault="0039560C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i/>
                <w:iCs/>
                <w:sz w:val="20"/>
              </w:rPr>
            </w:pPr>
            <w:r w:rsidRPr="005F6310">
              <w:rPr>
                <w:rFonts w:ascii="Arial" w:hAnsi="Arial" w:cs="Arial"/>
                <w:i/>
                <w:iCs/>
                <w:sz w:val="20"/>
              </w:rPr>
              <w:t>Select all that apply</w:t>
            </w:r>
          </w:p>
        </w:tc>
        <w:tc>
          <w:tcPr>
            <w:tcW w:w="6681" w:type="dxa"/>
          </w:tcPr>
          <w:p w14:paraId="56A21392" w14:textId="051F8CF2" w:rsidR="009B4F48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402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5E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CC35E3">
              <w:rPr>
                <w:rFonts w:ascii="Arial" w:hAnsi="Arial" w:cs="Arial"/>
                <w:sz w:val="20"/>
              </w:rPr>
              <w:t xml:space="preserve"> They are a CFA member</w:t>
            </w:r>
          </w:p>
          <w:p w14:paraId="0B570C14" w14:textId="153FB1C8" w:rsidR="00CC35E3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600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5E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CC35E3">
              <w:rPr>
                <w:rFonts w:ascii="Arial" w:hAnsi="Arial" w:cs="Arial"/>
                <w:sz w:val="20"/>
              </w:rPr>
              <w:t xml:space="preserve"> They are the parent/carer</w:t>
            </w:r>
            <w:r w:rsidR="00F65B42">
              <w:rPr>
                <w:rFonts w:ascii="Arial" w:hAnsi="Arial" w:cs="Arial"/>
                <w:sz w:val="20"/>
              </w:rPr>
              <w:t>/guardian of an affected young person</w:t>
            </w:r>
          </w:p>
          <w:p w14:paraId="0C333BCF" w14:textId="138DB6CC" w:rsidR="00CC35E3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257097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5E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F65B42">
              <w:rPr>
                <w:rFonts w:ascii="Arial" w:hAnsi="Arial" w:cs="Arial"/>
                <w:sz w:val="20"/>
              </w:rPr>
              <w:t xml:space="preserve"> They are the parent/carer/guardian of another young person</w:t>
            </w:r>
          </w:p>
          <w:p w14:paraId="581E8EFE" w14:textId="25C2FEFC" w:rsidR="00CC35E3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226098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5E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F65B42">
              <w:rPr>
                <w:rFonts w:ascii="Arial" w:hAnsi="Arial" w:cs="Arial"/>
                <w:sz w:val="20"/>
              </w:rPr>
              <w:t xml:space="preserve"> They are a child or young person</w:t>
            </w:r>
          </w:p>
          <w:p w14:paraId="2004E41E" w14:textId="007E7ECB" w:rsidR="00CC35E3" w:rsidRDefault="00000000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32123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5E3" w:rsidRPr="64185611">
                  <w:rPr>
                    <w:rFonts w:ascii="MS Gothic" w:eastAsia="MS Gothic" w:hAnsi="MS Gothic" w:cs="Arial"/>
                    <w:sz w:val="20"/>
                  </w:rPr>
                  <w:t>☐</w:t>
                </w:r>
              </w:sdtContent>
            </w:sdt>
            <w:r w:rsidR="0039560C" w:rsidRPr="64185611">
              <w:rPr>
                <w:rFonts w:ascii="Arial" w:hAnsi="Arial" w:cs="Arial"/>
                <w:sz w:val="20"/>
              </w:rPr>
              <w:t xml:space="preserve"> They were a child or young person when the issue occurred, but are</w:t>
            </w:r>
            <w:r w:rsidR="00F230AA" w:rsidRPr="64185611">
              <w:rPr>
                <w:rFonts w:ascii="Arial" w:hAnsi="Arial" w:cs="Arial"/>
                <w:sz w:val="20"/>
              </w:rPr>
              <w:t xml:space="preserve"> </w:t>
            </w:r>
            <w:r w:rsidR="00904C12">
              <w:rPr>
                <w:rFonts w:ascii="Arial" w:hAnsi="Arial" w:cs="Arial"/>
                <w:sz w:val="20"/>
              </w:rPr>
              <w:t>over 18 years of age</w:t>
            </w:r>
            <w:r w:rsidR="00904C12" w:rsidRPr="64185611">
              <w:rPr>
                <w:rFonts w:ascii="Arial" w:hAnsi="Arial" w:cs="Arial"/>
                <w:sz w:val="20"/>
              </w:rPr>
              <w:t xml:space="preserve"> </w:t>
            </w:r>
            <w:r w:rsidR="00F230AA" w:rsidRPr="64185611">
              <w:rPr>
                <w:rFonts w:ascii="Arial" w:hAnsi="Arial" w:cs="Arial"/>
                <w:sz w:val="20"/>
              </w:rPr>
              <w:t>now</w:t>
            </w:r>
          </w:p>
          <w:p w14:paraId="4EF52879" w14:textId="094033E7" w:rsidR="00CC35E3" w:rsidRPr="006F619F" w:rsidRDefault="00000000" w:rsidP="2C9D8034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31249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5E3" w:rsidRPr="64185611">
                  <w:rPr>
                    <w:rFonts w:ascii="MS Gothic" w:eastAsia="MS Gothic" w:hAnsi="MS Gothic" w:cs="Arial"/>
                    <w:sz w:val="20"/>
                  </w:rPr>
                  <w:t>☐</w:t>
                </w:r>
              </w:sdtContent>
            </w:sdt>
            <w:r w:rsidR="00F230AA" w:rsidRPr="64185611">
              <w:rPr>
                <w:rFonts w:ascii="Arial" w:hAnsi="Arial" w:cs="Arial"/>
                <w:sz w:val="20"/>
              </w:rPr>
              <w:t xml:space="preserve"> Other (please specify): </w:t>
            </w:r>
          </w:p>
          <w:p w14:paraId="4F70740D" w14:textId="37B65F6B" w:rsidR="00CC35E3" w:rsidRPr="006F619F" w:rsidRDefault="00000000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65542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C0B0E7A" w:rsidRPr="64185611">
                  <w:rPr>
                    <w:rFonts w:ascii="MS Gothic" w:eastAsia="MS Gothic" w:hAnsi="MS Gothic" w:cs="Arial"/>
                    <w:sz w:val="20"/>
                  </w:rPr>
                  <w:t>☐</w:t>
                </w:r>
                <w:r w:rsidR="5C0B0E7A" w:rsidRPr="64185611">
                  <w:rPr>
                    <w:rFonts w:ascii="Arial" w:hAnsi="Arial" w:cs="Arial"/>
                    <w:sz w:val="20"/>
                  </w:rPr>
                  <w:t xml:space="preserve"> </w:t>
                </w:r>
              </w:sdtContent>
            </w:sdt>
            <w:r w:rsidR="00216E20">
              <w:rPr>
                <w:rFonts w:ascii="Arial" w:hAnsi="Arial" w:cs="Arial"/>
                <w:sz w:val="20"/>
              </w:rPr>
              <w:t>I d</w:t>
            </w:r>
            <w:r w:rsidR="1E8104EB" w:rsidRPr="64185611">
              <w:rPr>
                <w:rFonts w:ascii="Arial" w:hAnsi="Arial" w:cs="Arial"/>
                <w:sz w:val="20"/>
              </w:rPr>
              <w:t>on’t know</w:t>
            </w:r>
          </w:p>
        </w:tc>
      </w:tr>
      <w:tr w:rsidR="009B4F48" w:rsidRPr="006F619F" w14:paraId="61E00E32" w14:textId="77777777" w:rsidTr="64185611">
        <w:tc>
          <w:tcPr>
            <w:tcW w:w="4376" w:type="dxa"/>
            <w:shd w:val="clear" w:color="auto" w:fill="auto"/>
          </w:tcPr>
          <w:p w14:paraId="61E34F6C" w14:textId="2BA11892" w:rsidR="009B4F48" w:rsidRDefault="00F230AA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they are a CFA member</w:t>
            </w:r>
            <w:r w:rsidR="00B67945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what is their role and location?</w:t>
            </w:r>
          </w:p>
          <w:p w14:paraId="61C2AEFE" w14:textId="77777777" w:rsidR="00904C12" w:rsidRDefault="00904C12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66CFEFF4" w14:textId="5E08C2C5" w:rsidR="00904C12" w:rsidRPr="006F619F" w:rsidRDefault="00904C12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  <w:tc>
          <w:tcPr>
            <w:tcW w:w="6681" w:type="dxa"/>
          </w:tcPr>
          <w:p w14:paraId="52354D37" w14:textId="77777777" w:rsidR="009B4F48" w:rsidRPr="006F619F" w:rsidRDefault="009B4F48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2C9D8034" w14:paraId="75C8AB33" w14:textId="77777777" w:rsidTr="006F0EB4">
        <w:trPr>
          <w:trHeight w:val="300"/>
        </w:trPr>
        <w:tc>
          <w:tcPr>
            <w:tcW w:w="4376" w:type="dxa"/>
            <w:shd w:val="clear" w:color="auto" w:fill="95B3D7" w:themeFill="accent1" w:themeFillTint="99"/>
          </w:tcPr>
          <w:p w14:paraId="6B5CF905" w14:textId="0013FB52" w:rsidR="5C19AB9A" w:rsidRDefault="5C19AB9A" w:rsidP="006F0EB4">
            <w:pPr>
              <w:pStyle w:val="BodyText"/>
              <w:rPr>
                <w:rFonts w:cs="Arial"/>
                <w:b/>
                <w:bCs/>
                <w:sz w:val="20"/>
              </w:rPr>
            </w:pPr>
            <w:r w:rsidRPr="66E3FAA2">
              <w:rPr>
                <w:rFonts w:ascii="Arial" w:hAnsi="Arial" w:cs="Arial"/>
                <w:b/>
                <w:bCs/>
                <w:sz w:val="20"/>
              </w:rPr>
              <w:lastRenderedPageBreak/>
              <w:t>Information about the young person/people who are affected</w:t>
            </w:r>
          </w:p>
        </w:tc>
        <w:tc>
          <w:tcPr>
            <w:tcW w:w="6681" w:type="dxa"/>
            <w:shd w:val="clear" w:color="auto" w:fill="95B3D7" w:themeFill="accent1" w:themeFillTint="99"/>
          </w:tcPr>
          <w:p w14:paraId="049083DF" w14:textId="6B64801E" w:rsidR="2C9D8034" w:rsidRDefault="2C9D8034" w:rsidP="006F0EB4">
            <w:pPr>
              <w:pStyle w:val="BodyText"/>
              <w:rPr>
                <w:rFonts w:cs="Arial"/>
                <w:sz w:val="20"/>
              </w:rPr>
            </w:pPr>
          </w:p>
        </w:tc>
      </w:tr>
      <w:tr w:rsidR="00844837" w:rsidRPr="006F619F" w14:paraId="724BF8E5" w14:textId="77777777" w:rsidTr="0022023B">
        <w:tc>
          <w:tcPr>
            <w:tcW w:w="4376" w:type="dxa"/>
            <w:shd w:val="clear" w:color="auto" w:fill="auto"/>
          </w:tcPr>
          <w:p w14:paraId="7F62DA49" w14:textId="24CAEB2A" w:rsidR="00844837" w:rsidRPr="006F619F" w:rsidRDefault="00844837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known, name</w:t>
            </w:r>
            <w:r w:rsidR="00B430AD">
              <w:rPr>
                <w:rFonts w:ascii="Arial" w:hAnsi="Arial" w:cs="Arial"/>
                <w:sz w:val="20"/>
              </w:rPr>
              <w:t>/s</w:t>
            </w:r>
            <w:r>
              <w:rPr>
                <w:rFonts w:ascii="Arial" w:hAnsi="Arial" w:cs="Arial"/>
                <w:sz w:val="20"/>
              </w:rPr>
              <w:t xml:space="preserve"> of the young person/people who is/are affected?</w:t>
            </w:r>
          </w:p>
          <w:p w14:paraId="0E5D26FF" w14:textId="77777777" w:rsidR="00844837" w:rsidRPr="006F619F" w:rsidRDefault="00844837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  <w:tc>
          <w:tcPr>
            <w:tcW w:w="6681" w:type="dxa"/>
          </w:tcPr>
          <w:p w14:paraId="26ADBD82" w14:textId="77777777" w:rsidR="00844837" w:rsidRPr="00326B6F" w:rsidRDefault="00844837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7B880D45" w14:textId="77777777" w:rsidTr="64185611">
        <w:tc>
          <w:tcPr>
            <w:tcW w:w="4376" w:type="dxa"/>
            <w:shd w:val="clear" w:color="auto" w:fill="auto"/>
          </w:tcPr>
          <w:p w14:paraId="103BA7D5" w14:textId="2E1D570D" w:rsidR="009B4F48" w:rsidRPr="006F619F" w:rsidRDefault="003B1B6F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known, d</w:t>
            </w:r>
            <w:r w:rsidR="004305DE" w:rsidRPr="64185611">
              <w:rPr>
                <w:rFonts w:ascii="Arial" w:hAnsi="Arial" w:cs="Arial"/>
                <w:sz w:val="20"/>
              </w:rPr>
              <w:t xml:space="preserve">ate of </w:t>
            </w:r>
            <w:r w:rsidR="18B834B4" w:rsidRPr="64185611">
              <w:rPr>
                <w:rFonts w:ascii="Arial" w:hAnsi="Arial" w:cs="Arial"/>
                <w:sz w:val="20"/>
              </w:rPr>
              <w:t>b</w:t>
            </w:r>
            <w:r w:rsidR="1263D981" w:rsidRPr="64185611">
              <w:rPr>
                <w:rFonts w:ascii="Arial" w:hAnsi="Arial" w:cs="Arial"/>
                <w:sz w:val="20"/>
              </w:rPr>
              <w:t>irth</w:t>
            </w:r>
            <w:r w:rsidR="004305DE" w:rsidRPr="64185611">
              <w:rPr>
                <w:rFonts w:ascii="Arial" w:hAnsi="Arial" w:cs="Arial"/>
                <w:sz w:val="20"/>
              </w:rPr>
              <w:t xml:space="preserve"> or age of the young person</w:t>
            </w:r>
            <w:r w:rsidR="00A63168">
              <w:rPr>
                <w:rFonts w:ascii="Arial" w:hAnsi="Arial" w:cs="Arial"/>
                <w:sz w:val="20"/>
              </w:rPr>
              <w:t>/s</w:t>
            </w:r>
          </w:p>
        </w:tc>
        <w:tc>
          <w:tcPr>
            <w:tcW w:w="6681" w:type="dxa"/>
          </w:tcPr>
          <w:p w14:paraId="5BA246EE" w14:textId="77777777" w:rsidR="009B4F48" w:rsidRPr="006F619F" w:rsidRDefault="009B4F48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23E48904" w14:textId="77777777" w:rsidTr="64185611">
        <w:trPr>
          <w:trHeight w:val="1815"/>
        </w:trPr>
        <w:tc>
          <w:tcPr>
            <w:tcW w:w="4376" w:type="dxa"/>
            <w:shd w:val="clear" w:color="auto" w:fill="auto"/>
          </w:tcPr>
          <w:p w14:paraId="7DBEED05" w14:textId="05108799" w:rsidR="009B4F48" w:rsidRPr="004305DE" w:rsidRDefault="004305DE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>Is the young person</w:t>
            </w:r>
            <w:r w:rsidR="00081E33" w:rsidRPr="64185611">
              <w:rPr>
                <w:rFonts w:ascii="Arial" w:hAnsi="Arial" w:cs="Arial"/>
                <w:sz w:val="20"/>
              </w:rPr>
              <w:t>:</w:t>
            </w:r>
          </w:p>
          <w:p w14:paraId="69EEA7D7" w14:textId="43714EEE" w:rsidR="009B4F48" w:rsidRPr="004305DE" w:rsidRDefault="00B430AD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S</w:t>
            </w:r>
            <w:r w:rsidR="4718E512" w:rsidRPr="005F6310">
              <w:rPr>
                <w:rFonts w:ascii="Arial" w:hAnsi="Arial" w:cs="Arial"/>
                <w:i/>
                <w:iCs/>
                <w:sz w:val="20"/>
              </w:rPr>
              <w:t>elect all that apply</w:t>
            </w:r>
          </w:p>
        </w:tc>
        <w:tc>
          <w:tcPr>
            <w:tcW w:w="6681" w:type="dxa"/>
          </w:tcPr>
          <w:p w14:paraId="22D7DFA2" w14:textId="681BBE5E" w:rsidR="009B4F48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72846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E3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81E33">
              <w:rPr>
                <w:rFonts w:ascii="Arial" w:hAnsi="Arial" w:cs="Arial"/>
                <w:sz w:val="20"/>
              </w:rPr>
              <w:t xml:space="preserve"> Culturally diverse</w:t>
            </w:r>
          </w:p>
          <w:p w14:paraId="280669F3" w14:textId="1A5BB6EF" w:rsidR="00081E33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59429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E3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81E33">
              <w:rPr>
                <w:rFonts w:ascii="Arial" w:hAnsi="Arial" w:cs="Arial"/>
                <w:sz w:val="20"/>
              </w:rPr>
              <w:t xml:space="preserve"> Aboriginal or Torres Strait Islander</w:t>
            </w:r>
          </w:p>
          <w:p w14:paraId="15B9B711" w14:textId="564E54A0" w:rsidR="00081E33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84243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E3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81E33">
              <w:rPr>
                <w:rFonts w:ascii="Arial" w:hAnsi="Arial" w:cs="Arial"/>
                <w:sz w:val="20"/>
              </w:rPr>
              <w:t xml:space="preserve"> Disabled</w:t>
            </w:r>
          </w:p>
          <w:p w14:paraId="0BD34400" w14:textId="1BDD65C0" w:rsidR="00081E33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56005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E3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81E33">
              <w:rPr>
                <w:rFonts w:ascii="Arial" w:hAnsi="Arial" w:cs="Arial"/>
                <w:sz w:val="20"/>
              </w:rPr>
              <w:t xml:space="preserve"> L</w:t>
            </w:r>
            <w:r w:rsidR="00631B43">
              <w:rPr>
                <w:rFonts w:ascii="Arial" w:hAnsi="Arial" w:cs="Arial"/>
                <w:sz w:val="20"/>
              </w:rPr>
              <w:t>GBTQIA+</w:t>
            </w:r>
          </w:p>
          <w:p w14:paraId="03A9CB2F" w14:textId="5408FDF3" w:rsidR="00081E33" w:rsidRPr="006F619F" w:rsidRDefault="00000000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205044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E3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631B43">
              <w:rPr>
                <w:rFonts w:ascii="Arial" w:hAnsi="Arial" w:cs="Arial"/>
                <w:sz w:val="20"/>
              </w:rPr>
              <w:t xml:space="preserve"> Other (please specify):</w:t>
            </w:r>
          </w:p>
        </w:tc>
      </w:tr>
      <w:tr w:rsidR="009B4F48" w:rsidRPr="006F619F" w14:paraId="16A98178" w14:textId="77777777" w:rsidTr="64185611">
        <w:tc>
          <w:tcPr>
            <w:tcW w:w="4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8CDB2A5" w14:textId="3A00E603" w:rsidR="009B4F48" w:rsidRPr="006F619F" w:rsidRDefault="32D3204E" w:rsidP="00326B6F">
            <w:pPr>
              <w:pStyle w:val="BodyText"/>
              <w:tabs>
                <w:tab w:val="left" w:pos="3660"/>
              </w:tabs>
              <w:spacing w:before="3" w:line="259" w:lineRule="auto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>What is the young person’s gender?</w:t>
            </w:r>
          </w:p>
        </w:tc>
        <w:tc>
          <w:tcPr>
            <w:tcW w:w="6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93253A5" w14:textId="77777777" w:rsidR="00071486" w:rsidRDefault="00000000" w:rsidP="00071486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690987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148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71486">
              <w:rPr>
                <w:rFonts w:ascii="Arial" w:hAnsi="Arial" w:cs="Arial"/>
                <w:sz w:val="20"/>
              </w:rPr>
              <w:t xml:space="preserve"> Female</w:t>
            </w:r>
          </w:p>
          <w:p w14:paraId="0ABFA4AE" w14:textId="77777777" w:rsidR="00071486" w:rsidRDefault="00000000" w:rsidP="00071486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48723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148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71486">
              <w:rPr>
                <w:rFonts w:ascii="Arial" w:hAnsi="Arial" w:cs="Arial"/>
                <w:sz w:val="20"/>
              </w:rPr>
              <w:t xml:space="preserve"> Male</w:t>
            </w:r>
          </w:p>
          <w:p w14:paraId="064B6D37" w14:textId="751D627A" w:rsidR="009B4F48" w:rsidRPr="006F619F" w:rsidRDefault="00000000" w:rsidP="00071486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37144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148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071486">
              <w:rPr>
                <w:rFonts w:ascii="Arial" w:hAnsi="Arial" w:cs="Arial"/>
                <w:sz w:val="20"/>
              </w:rPr>
              <w:t xml:space="preserve"> Other (please specify):</w:t>
            </w:r>
          </w:p>
        </w:tc>
      </w:tr>
      <w:tr w:rsidR="00C53D9F" w:rsidRPr="006F619F" w14:paraId="5A061F54" w14:textId="77777777" w:rsidTr="0022023B">
        <w:tc>
          <w:tcPr>
            <w:tcW w:w="4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F32C958" w14:textId="77777777" w:rsidR="00C53D9F" w:rsidRPr="006F619F" w:rsidRDefault="00C53D9F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 </w:t>
            </w:r>
            <w:r w:rsidRPr="64185611">
              <w:rPr>
                <w:rFonts w:ascii="Arial" w:hAnsi="Arial" w:cs="Arial"/>
                <w:sz w:val="20"/>
              </w:rPr>
              <w:t>there</w:t>
            </w:r>
            <w:r>
              <w:rPr>
                <w:rFonts w:ascii="Arial" w:hAnsi="Arial" w:cs="Arial"/>
                <w:sz w:val="20"/>
              </w:rPr>
              <w:t xml:space="preserve"> other young people</w:t>
            </w:r>
            <w:r w:rsidRPr="4F754224">
              <w:rPr>
                <w:rFonts w:ascii="Arial" w:hAnsi="Arial" w:cs="Arial"/>
                <w:sz w:val="20"/>
              </w:rPr>
              <w:t xml:space="preserve"> who have been affected by this incident? If yes, please provide details</w:t>
            </w:r>
            <w:r>
              <w:rPr>
                <w:rFonts w:ascii="Arial" w:hAnsi="Arial" w:cs="Arial"/>
                <w:sz w:val="20"/>
              </w:rPr>
              <w:t>, such as names, ages, genders</w:t>
            </w:r>
            <w:r w:rsidRPr="4F754224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6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A62F45B" w14:textId="77777777" w:rsidR="00C53D9F" w:rsidRPr="00326B6F" w:rsidRDefault="00C53D9F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41453A86" w14:textId="77777777" w:rsidR="00C53D9F" w:rsidRPr="00326B6F" w:rsidRDefault="00C53D9F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17E2FD13" w14:textId="77777777" w:rsidR="00C53D9F" w:rsidRPr="00326B6F" w:rsidRDefault="00C53D9F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7A1385EF" w14:textId="77777777" w:rsidR="00C53D9F" w:rsidRPr="00326B6F" w:rsidRDefault="00C53D9F" w:rsidP="0022023B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009B4F48" w:rsidRPr="006F619F" w14:paraId="52761F25" w14:textId="77777777" w:rsidTr="00C86572">
        <w:trPr>
          <w:trHeight w:val="1905"/>
        </w:trPr>
        <w:tc>
          <w:tcPr>
            <w:tcW w:w="4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F054714" w14:textId="77777777" w:rsidR="009B4F48" w:rsidRDefault="2740531D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bookmarkStart w:id="0" w:name="_Hlk104300996"/>
            <w:r w:rsidRPr="64185611">
              <w:rPr>
                <w:rFonts w:ascii="Arial" w:hAnsi="Arial" w:cs="Arial"/>
                <w:sz w:val="20"/>
              </w:rPr>
              <w:t>Please provide a s</w:t>
            </w:r>
            <w:r w:rsidR="7B0DFA39" w:rsidRPr="64185611">
              <w:rPr>
                <w:rFonts w:ascii="Arial" w:hAnsi="Arial" w:cs="Arial"/>
                <w:sz w:val="20"/>
              </w:rPr>
              <w:t>ummary of what you know</w:t>
            </w:r>
            <w:r w:rsidR="3E1A90F7" w:rsidRPr="64185611">
              <w:rPr>
                <w:rFonts w:ascii="Arial" w:hAnsi="Arial" w:cs="Arial"/>
                <w:sz w:val="20"/>
              </w:rPr>
              <w:t xml:space="preserve"> about the incident or situation</w:t>
            </w:r>
            <w:r w:rsidR="7B0DFA39" w:rsidRPr="64185611">
              <w:rPr>
                <w:rFonts w:ascii="Arial" w:hAnsi="Arial" w:cs="Arial"/>
                <w:sz w:val="20"/>
              </w:rPr>
              <w:t>:</w:t>
            </w:r>
          </w:p>
          <w:p w14:paraId="05C3768C" w14:textId="77777777" w:rsidR="0014081E" w:rsidRDefault="0014081E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26069552" w14:textId="77777777" w:rsidR="0014081E" w:rsidRDefault="0014081E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33F7A44E" w14:textId="77777777" w:rsidR="0014081E" w:rsidRDefault="0014081E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1F3BDB57" w14:textId="207A5F1E" w:rsidR="0014081E" w:rsidRPr="006F619F" w:rsidRDefault="0014081E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  <w:tc>
          <w:tcPr>
            <w:tcW w:w="6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4F8F8F8" w14:textId="5DA10DB8" w:rsidR="009B4F48" w:rsidRPr="00326B6F" w:rsidRDefault="009B4F48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461298A0" w14:textId="57D49451" w:rsidR="009B4F48" w:rsidRPr="00326B6F" w:rsidRDefault="009B4F48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bookmarkEnd w:id="0"/>
      <w:tr w:rsidR="009B4F48" w:rsidRPr="006F619F" w14:paraId="249354B9" w14:textId="77777777" w:rsidTr="64185611">
        <w:tc>
          <w:tcPr>
            <w:tcW w:w="4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8B9A355" w14:textId="706A0CFA" w:rsidR="009B4F48" w:rsidRPr="00071486" w:rsidRDefault="00071486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64185611">
              <w:rPr>
                <w:rFonts w:ascii="Arial" w:hAnsi="Arial" w:cs="Arial"/>
                <w:sz w:val="20"/>
              </w:rPr>
              <w:t>What is the date of the issue you are reporting?</w:t>
            </w:r>
          </w:p>
        </w:tc>
        <w:tc>
          <w:tcPr>
            <w:tcW w:w="6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BBD2D0" w14:textId="77777777" w:rsidR="009B4F48" w:rsidRPr="00326B6F" w:rsidRDefault="009B4F48" w:rsidP="006F619F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</w:tc>
      </w:tr>
      <w:tr w:rsidR="00EE480F" w:rsidRPr="007F6548" w14:paraId="5539C67B" w14:textId="77777777" w:rsidTr="00C865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75"/>
        </w:trPr>
        <w:tc>
          <w:tcPr>
            <w:tcW w:w="1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22861" w14:textId="77777777" w:rsidR="00FC1261" w:rsidRPr="007F6548" w:rsidRDefault="00FC1261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1D15E5C3" w14:textId="77777777" w:rsidR="0014081E" w:rsidRPr="007F6548" w:rsidRDefault="0014081E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</w:p>
          <w:p w14:paraId="0866914F" w14:textId="611927BA" w:rsidR="00EE480F" w:rsidRPr="007F6548" w:rsidRDefault="00EE480F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007F6548">
              <w:rPr>
                <w:rFonts w:ascii="Arial" w:hAnsi="Arial" w:cs="Arial"/>
                <w:sz w:val="20"/>
              </w:rPr>
              <w:t xml:space="preserve">CFA’s Child Safety </w:t>
            </w:r>
            <w:r w:rsidR="7DD5B574" w:rsidRPr="007F6548">
              <w:rPr>
                <w:rFonts w:ascii="Arial" w:hAnsi="Arial" w:cs="Arial"/>
                <w:sz w:val="20"/>
              </w:rPr>
              <w:t xml:space="preserve">team maintains </w:t>
            </w:r>
            <w:r w:rsidRPr="007F6548">
              <w:rPr>
                <w:rFonts w:ascii="Arial" w:hAnsi="Arial" w:cs="Arial"/>
                <w:sz w:val="20"/>
              </w:rPr>
              <w:t xml:space="preserve">information </w:t>
            </w:r>
            <w:r w:rsidR="3E9B1C46" w:rsidRPr="007F6548">
              <w:rPr>
                <w:rFonts w:ascii="Arial" w:hAnsi="Arial" w:cs="Arial"/>
                <w:sz w:val="20"/>
              </w:rPr>
              <w:t xml:space="preserve">on </w:t>
            </w:r>
            <w:r w:rsidRPr="007F6548">
              <w:rPr>
                <w:rFonts w:ascii="Arial" w:hAnsi="Arial" w:cs="Arial"/>
                <w:sz w:val="20"/>
              </w:rPr>
              <w:t xml:space="preserve">child safety related concerns, </w:t>
            </w:r>
            <w:r w:rsidR="00326B6F" w:rsidRPr="007F6548">
              <w:rPr>
                <w:rFonts w:ascii="Arial" w:hAnsi="Arial" w:cs="Arial"/>
                <w:sz w:val="20"/>
              </w:rPr>
              <w:t>complaints,</w:t>
            </w:r>
            <w:r w:rsidRPr="007F6548">
              <w:rPr>
                <w:rFonts w:ascii="Arial" w:hAnsi="Arial" w:cs="Arial"/>
                <w:sz w:val="20"/>
              </w:rPr>
              <w:t xml:space="preserve"> and allegations, including personal information and health information for the purpose of ensuring CFA meets its obligations under the </w:t>
            </w:r>
            <w:r w:rsidRPr="007F6548">
              <w:rPr>
                <w:rFonts w:ascii="Arial" w:hAnsi="Arial" w:cs="Arial"/>
                <w:i/>
                <w:iCs/>
                <w:sz w:val="20"/>
              </w:rPr>
              <w:t>Child Wellbeing and Safety Act 2014</w:t>
            </w:r>
            <w:r w:rsidRPr="007F6548">
              <w:rPr>
                <w:rFonts w:ascii="Arial" w:hAnsi="Arial" w:cs="Arial"/>
                <w:sz w:val="20"/>
              </w:rPr>
              <w:t xml:space="preserve">, </w:t>
            </w:r>
            <w:r w:rsidRPr="007F6548">
              <w:rPr>
                <w:rFonts w:ascii="Arial" w:hAnsi="Arial" w:cs="Arial"/>
                <w:i/>
                <w:iCs/>
                <w:sz w:val="20"/>
              </w:rPr>
              <w:t>Family Violence Protection Act 2005</w:t>
            </w:r>
            <w:r w:rsidRPr="007F6548">
              <w:rPr>
                <w:rFonts w:ascii="Arial" w:hAnsi="Arial" w:cs="Arial"/>
                <w:sz w:val="20"/>
              </w:rPr>
              <w:t xml:space="preserve">, and the </w:t>
            </w:r>
            <w:r w:rsidRPr="007F6548">
              <w:rPr>
                <w:rFonts w:ascii="Arial" w:hAnsi="Arial" w:cs="Arial"/>
                <w:i/>
                <w:iCs/>
                <w:sz w:val="20"/>
              </w:rPr>
              <w:t>Crimes Act 1958 (</w:t>
            </w:r>
            <w:r w:rsidRPr="007F6548">
              <w:rPr>
                <w:rFonts w:ascii="Arial" w:hAnsi="Arial" w:cs="Arial"/>
                <w:sz w:val="20"/>
              </w:rPr>
              <w:t xml:space="preserve">Crimes Act). CFA may use this information to fulfil its legislative obligations in relation to: </w:t>
            </w:r>
          </w:p>
          <w:p w14:paraId="61E138BF" w14:textId="77777777" w:rsidR="00EE480F" w:rsidRPr="007F6548" w:rsidRDefault="00EE480F" w:rsidP="00413460">
            <w:pPr>
              <w:pStyle w:val="BodyText"/>
              <w:numPr>
                <w:ilvl w:val="0"/>
                <w:numId w:val="27"/>
              </w:numPr>
              <w:tabs>
                <w:tab w:val="left" w:pos="3660"/>
              </w:tabs>
              <w:spacing w:before="3"/>
              <w:rPr>
                <w:rFonts w:ascii="Arial" w:hAnsi="Arial" w:cs="Arial"/>
                <w:bCs/>
                <w:sz w:val="20"/>
              </w:rPr>
            </w:pPr>
            <w:r w:rsidRPr="007F6548">
              <w:rPr>
                <w:rFonts w:ascii="Arial" w:hAnsi="Arial" w:cs="Arial"/>
                <w:bCs/>
                <w:sz w:val="20"/>
              </w:rPr>
              <w:t>investigating matters of concern, complaints, or allegations</w:t>
            </w:r>
          </w:p>
          <w:p w14:paraId="184AE84E" w14:textId="77777777" w:rsidR="00EE480F" w:rsidRPr="007F6548" w:rsidRDefault="00EE480F" w:rsidP="00413460">
            <w:pPr>
              <w:pStyle w:val="BodyText"/>
              <w:numPr>
                <w:ilvl w:val="0"/>
                <w:numId w:val="27"/>
              </w:numPr>
              <w:tabs>
                <w:tab w:val="left" w:pos="3660"/>
              </w:tabs>
              <w:spacing w:before="3"/>
              <w:rPr>
                <w:rFonts w:ascii="Arial" w:hAnsi="Arial" w:cs="Arial"/>
                <w:bCs/>
                <w:sz w:val="20"/>
              </w:rPr>
            </w:pPr>
            <w:r w:rsidRPr="007F6548">
              <w:rPr>
                <w:rFonts w:ascii="Arial" w:hAnsi="Arial" w:cs="Arial"/>
                <w:bCs/>
                <w:sz w:val="20"/>
              </w:rPr>
              <w:t xml:space="preserve">contacting you to clarify or seek further information contained within the form </w:t>
            </w:r>
          </w:p>
          <w:p w14:paraId="0CBEC7EA" w14:textId="77777777" w:rsidR="00EE480F" w:rsidRPr="007F6548" w:rsidRDefault="00EE480F" w:rsidP="00413460">
            <w:pPr>
              <w:pStyle w:val="BodyText"/>
              <w:numPr>
                <w:ilvl w:val="0"/>
                <w:numId w:val="27"/>
              </w:numPr>
              <w:tabs>
                <w:tab w:val="left" w:pos="3660"/>
              </w:tabs>
              <w:spacing w:before="3"/>
              <w:rPr>
                <w:rFonts w:ascii="Arial" w:hAnsi="Arial" w:cs="Arial"/>
                <w:bCs/>
                <w:sz w:val="20"/>
              </w:rPr>
            </w:pPr>
            <w:r w:rsidRPr="007F6548">
              <w:rPr>
                <w:rFonts w:ascii="Arial" w:hAnsi="Arial" w:cs="Arial"/>
                <w:bCs/>
                <w:sz w:val="20"/>
              </w:rPr>
              <w:t>reporting matters to external authorities to fulfil our legal obligations</w:t>
            </w:r>
          </w:p>
          <w:p w14:paraId="0E080BBE" w14:textId="77777777" w:rsidR="00EE480F" w:rsidRPr="007F6548" w:rsidRDefault="00EE480F" w:rsidP="00413460">
            <w:pPr>
              <w:pStyle w:val="BodyText"/>
              <w:numPr>
                <w:ilvl w:val="0"/>
                <w:numId w:val="27"/>
              </w:numPr>
              <w:tabs>
                <w:tab w:val="left" w:pos="3660"/>
              </w:tabs>
              <w:spacing w:before="3"/>
              <w:rPr>
                <w:rFonts w:ascii="Arial" w:hAnsi="Arial" w:cs="Arial"/>
                <w:bCs/>
                <w:sz w:val="20"/>
              </w:rPr>
            </w:pPr>
            <w:r w:rsidRPr="007F6548">
              <w:rPr>
                <w:rFonts w:ascii="Arial" w:hAnsi="Arial" w:cs="Arial"/>
                <w:bCs/>
                <w:sz w:val="20"/>
              </w:rPr>
              <w:t>supporting the obligations of the Authority in relation to risk management.</w:t>
            </w:r>
          </w:p>
          <w:p w14:paraId="65B7202F" w14:textId="63A79A73" w:rsidR="00EE480F" w:rsidRPr="007F6548" w:rsidRDefault="75933206" w:rsidP="64185611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007F6548">
              <w:rPr>
                <w:rFonts w:ascii="Arial" w:hAnsi="Arial" w:cs="Arial"/>
                <w:sz w:val="20"/>
              </w:rPr>
              <w:t>U</w:t>
            </w:r>
            <w:r w:rsidR="00EE480F" w:rsidRPr="007F6548">
              <w:rPr>
                <w:rFonts w:ascii="Arial" w:hAnsi="Arial" w:cs="Arial"/>
                <w:sz w:val="20"/>
              </w:rPr>
              <w:t xml:space="preserve">nder the </w:t>
            </w:r>
            <w:r w:rsidR="00EE480F" w:rsidRPr="007F6548">
              <w:rPr>
                <w:rFonts w:ascii="Arial" w:hAnsi="Arial" w:cs="Arial"/>
                <w:i/>
                <w:iCs/>
                <w:sz w:val="20"/>
              </w:rPr>
              <w:t>Crimes Act</w:t>
            </w:r>
            <w:r w:rsidR="6F3ED6D3" w:rsidRPr="007F6548">
              <w:rPr>
                <w:rFonts w:ascii="Arial" w:hAnsi="Arial" w:cs="Arial"/>
                <w:sz w:val="20"/>
              </w:rPr>
              <w:t xml:space="preserve">, it is </w:t>
            </w:r>
            <w:r w:rsidR="032662A4" w:rsidRPr="007F6548">
              <w:rPr>
                <w:rFonts w:ascii="Arial" w:hAnsi="Arial" w:cs="Arial"/>
                <w:sz w:val="20"/>
              </w:rPr>
              <w:t>important</w:t>
            </w:r>
            <w:r w:rsidR="00EE480F" w:rsidRPr="007F6548"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="00EE480F" w:rsidRPr="007F6548">
              <w:rPr>
                <w:rFonts w:ascii="Arial" w:hAnsi="Arial" w:cs="Arial"/>
                <w:sz w:val="20"/>
              </w:rPr>
              <w:t>that people report any concerns about a child’s safety</w:t>
            </w:r>
            <w:r w:rsidR="24813187" w:rsidRPr="007F6548">
              <w:rPr>
                <w:rFonts w:ascii="Arial" w:hAnsi="Arial" w:cs="Arial"/>
                <w:sz w:val="20"/>
              </w:rPr>
              <w:t xml:space="preserve">. </w:t>
            </w:r>
            <w:r w:rsidR="29BBA69B" w:rsidRPr="007F6548">
              <w:rPr>
                <w:rFonts w:ascii="Arial" w:hAnsi="Arial" w:cs="Arial"/>
                <w:sz w:val="20"/>
              </w:rPr>
              <w:t>F</w:t>
            </w:r>
            <w:r w:rsidR="00EE480F" w:rsidRPr="007F6548">
              <w:rPr>
                <w:rFonts w:ascii="Arial" w:hAnsi="Arial" w:cs="Arial"/>
                <w:sz w:val="20"/>
              </w:rPr>
              <w:t xml:space="preserve">ailure to report concerns may result in criminal action. Further, CFA requires all members to report matters relating to health and safety of a child, and failure to do so may result in disciplinary action. Once submitted, CFA has obligations to act in relation to the information provided. </w:t>
            </w:r>
          </w:p>
          <w:p w14:paraId="56BABEE2" w14:textId="77AB02CC" w:rsidR="00EE480F" w:rsidRPr="007F6548" w:rsidRDefault="00EE480F" w:rsidP="00413460">
            <w:pPr>
              <w:pStyle w:val="BodyText"/>
              <w:tabs>
                <w:tab w:val="left" w:pos="3660"/>
              </w:tabs>
              <w:spacing w:before="3"/>
              <w:rPr>
                <w:rFonts w:ascii="Arial" w:hAnsi="Arial" w:cs="Arial"/>
                <w:sz w:val="20"/>
              </w:rPr>
            </w:pPr>
            <w:r w:rsidRPr="007F6548">
              <w:rPr>
                <w:rFonts w:ascii="Arial" w:hAnsi="Arial" w:cs="Arial"/>
                <w:bCs/>
                <w:sz w:val="20"/>
              </w:rPr>
              <w:t xml:space="preserve">Amendments to this information may be made at any time by contacting the Child Safety Officer: </w:t>
            </w:r>
            <w:hyperlink r:id="rId12" w:history="1">
              <w:r w:rsidRPr="007F6548">
                <w:rPr>
                  <w:rStyle w:val="Hyperlink"/>
                  <w:rFonts w:ascii="Arial" w:hAnsi="Arial" w:cs="Arial"/>
                  <w:sz w:val="20"/>
                </w:rPr>
                <w:t>childsafetyofficer@cfa.vic.gov.au</w:t>
              </w:r>
            </w:hyperlink>
            <w:r w:rsidRPr="007F6548">
              <w:rPr>
                <w:rFonts w:ascii="Arial" w:hAnsi="Arial" w:cs="Arial"/>
                <w:bCs/>
                <w:color w:val="808080" w:themeColor="background1" w:themeShade="80"/>
                <w:sz w:val="20"/>
              </w:rPr>
              <w:t xml:space="preserve">. </w:t>
            </w:r>
          </w:p>
        </w:tc>
      </w:tr>
    </w:tbl>
    <w:p w14:paraId="76C41550" w14:textId="6E7EF000" w:rsidR="009502FF" w:rsidRDefault="009502FF" w:rsidP="005A3FE9">
      <w:pPr>
        <w:pStyle w:val="BodyText"/>
        <w:tabs>
          <w:tab w:val="left" w:pos="3660"/>
        </w:tabs>
        <w:spacing w:before="3"/>
        <w:rPr>
          <w:sz w:val="16"/>
          <w:szCs w:val="16"/>
        </w:rPr>
      </w:pPr>
    </w:p>
    <w:sectPr w:rsidR="009502FF" w:rsidSect="006D3709"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20" w:footer="44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5FEFD" w14:textId="77777777" w:rsidR="007237E2" w:rsidRDefault="007237E2">
      <w:r>
        <w:separator/>
      </w:r>
    </w:p>
  </w:endnote>
  <w:endnote w:type="continuationSeparator" w:id="0">
    <w:p w14:paraId="64DE519D" w14:textId="77777777" w:rsidR="007237E2" w:rsidRDefault="007237E2">
      <w:r>
        <w:continuationSeparator/>
      </w:r>
    </w:p>
  </w:endnote>
  <w:endnote w:type="continuationNotice" w:id="1">
    <w:p w14:paraId="237B1F78" w14:textId="77777777" w:rsidR="007237E2" w:rsidRDefault="00723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CABF" w14:textId="14F5B807" w:rsidR="00250C1A" w:rsidRPr="007C1483" w:rsidRDefault="00250C1A" w:rsidP="00250C1A">
    <w:pPr>
      <w:pStyle w:val="Footer"/>
      <w:jc w:val="right"/>
      <w:rPr>
        <w:rFonts w:asciiTheme="majorHAnsi" w:hAnsiTheme="majorHAnsi" w:cstheme="majorHAnsi"/>
        <w:noProof/>
      </w:rPr>
    </w:pPr>
    <w:r>
      <w:tab/>
    </w:r>
    <w:sdt>
      <w:sdtPr>
        <w:id w:val="-1243400887"/>
        <w:docPartObj>
          <w:docPartGallery w:val="Page Numbers (Bottom of Page)"/>
          <w:docPartUnique/>
        </w:docPartObj>
      </w:sdtPr>
      <w:sdtEndPr>
        <w:rPr>
          <w:rFonts w:asciiTheme="majorHAnsi" w:hAnsiTheme="majorHAnsi" w:cstheme="majorHAnsi"/>
          <w:noProof/>
        </w:rPr>
      </w:sdtEndPr>
      <w:sdtContent>
        <w:r w:rsidRPr="00AC5D5C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AC5D5C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AC5D5C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AC5D5C">
          <w:rPr>
            <w:rFonts w:asciiTheme="minorHAnsi" w:hAnsiTheme="minorHAnsi" w:cstheme="minorHAnsi"/>
            <w:sz w:val="18"/>
            <w:szCs w:val="18"/>
          </w:rPr>
          <w:t>1</w:t>
        </w:r>
        <w:r w:rsidRPr="00AC5D5C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</w:sdtContent>
    </w:sdt>
  </w:p>
  <w:p w14:paraId="445BB2A9" w14:textId="0339BDE3" w:rsidR="00AC5D5C" w:rsidRDefault="00AC5D5C" w:rsidP="00AC5D5C">
    <w:pPr>
      <w:jc w:val="right"/>
      <w:rPr>
        <w:rFonts w:asciiTheme="minorHAnsi" w:hAnsiTheme="minorHAnsi" w:cstheme="minorHAnsi"/>
        <w:color w:val="70787B"/>
        <w:sz w:val="15"/>
        <w:szCs w:val="15"/>
      </w:rPr>
    </w:pPr>
    <w:r>
      <w:rPr>
        <w:rFonts w:asciiTheme="minorHAnsi" w:hAnsiTheme="minorHAnsi" w:cstheme="minorHAnsi"/>
        <w:color w:val="70787B"/>
        <w:sz w:val="15"/>
        <w:szCs w:val="15"/>
      </w:rPr>
      <w:t>Child Safety Incident Report F</w:t>
    </w:r>
    <w:r w:rsidR="00CC5821">
      <w:rPr>
        <w:rFonts w:asciiTheme="minorHAnsi" w:hAnsiTheme="minorHAnsi" w:cstheme="minorHAnsi"/>
        <w:color w:val="70787B"/>
        <w:sz w:val="15"/>
        <w:szCs w:val="15"/>
      </w:rPr>
      <w:t>or</w:t>
    </w:r>
    <w:r>
      <w:rPr>
        <w:rFonts w:asciiTheme="minorHAnsi" w:hAnsiTheme="minorHAnsi" w:cstheme="minorHAnsi"/>
        <w:color w:val="70787B"/>
        <w:sz w:val="15"/>
        <w:szCs w:val="15"/>
      </w:rPr>
      <w:t>m</w:t>
    </w:r>
    <w:r w:rsidRPr="00102B8A">
      <w:rPr>
        <w:rFonts w:asciiTheme="minorHAnsi" w:hAnsiTheme="minorHAnsi" w:cstheme="minorHAnsi"/>
        <w:color w:val="70787B"/>
        <w:sz w:val="15"/>
        <w:szCs w:val="15"/>
      </w:rPr>
      <w:t xml:space="preserve"> | </w:t>
    </w:r>
    <w:r w:rsidR="00CC5821">
      <w:rPr>
        <w:rFonts w:asciiTheme="minorHAnsi" w:hAnsiTheme="minorHAnsi" w:cstheme="minorHAnsi"/>
        <w:color w:val="70787B"/>
        <w:sz w:val="15"/>
        <w:szCs w:val="15"/>
      </w:rPr>
      <w:t>December</w:t>
    </w:r>
    <w:r w:rsidRPr="00102B8A">
      <w:rPr>
        <w:rFonts w:asciiTheme="minorHAnsi" w:hAnsiTheme="minorHAnsi" w:cstheme="minorHAnsi"/>
        <w:color w:val="70787B"/>
        <w:sz w:val="15"/>
        <w:szCs w:val="15"/>
      </w:rPr>
      <w:t xml:space="preserve"> </w:t>
    </w:r>
    <w:r>
      <w:rPr>
        <w:rFonts w:asciiTheme="minorHAnsi" w:hAnsiTheme="minorHAnsi" w:cstheme="minorHAnsi"/>
        <w:color w:val="70787B"/>
        <w:sz w:val="15"/>
        <w:szCs w:val="15"/>
      </w:rPr>
      <w:t>202</w:t>
    </w:r>
    <w:r w:rsidR="00CC5821">
      <w:rPr>
        <w:rFonts w:asciiTheme="minorHAnsi" w:hAnsiTheme="minorHAnsi" w:cstheme="minorHAnsi"/>
        <w:color w:val="70787B"/>
        <w:sz w:val="15"/>
        <w:szCs w:val="15"/>
      </w:rPr>
      <w:t>3</w:t>
    </w:r>
    <w:r w:rsidRPr="00102B8A">
      <w:rPr>
        <w:rFonts w:asciiTheme="minorHAnsi" w:hAnsiTheme="minorHAnsi" w:cstheme="minorHAnsi"/>
        <w:color w:val="70787B"/>
        <w:sz w:val="15"/>
        <w:szCs w:val="15"/>
      </w:rPr>
      <w:t xml:space="preserve"> </w:t>
    </w:r>
  </w:p>
  <w:p w14:paraId="0355CD89" w14:textId="77777777" w:rsidR="00F0279B" w:rsidRPr="00250C1A" w:rsidRDefault="00250C1A" w:rsidP="00250C1A">
    <w:pPr>
      <w:jc w:val="right"/>
      <w:rPr>
        <w:rFonts w:asciiTheme="minorHAnsi" w:hAnsiTheme="minorHAnsi" w:cstheme="minorHAnsi"/>
        <w:sz w:val="15"/>
        <w:szCs w:val="15"/>
        <w:lang w:eastAsia="en-GB"/>
      </w:rPr>
    </w:pPr>
    <w:r>
      <w:rPr>
        <w:rFonts w:asciiTheme="minorHAnsi" w:hAnsiTheme="minorHAnsi" w:cstheme="minorHAnsi"/>
        <w:color w:val="808080"/>
        <w:sz w:val="15"/>
        <w:szCs w:val="15"/>
        <w:shd w:val="clear" w:color="auto" w:fill="FFFFFF"/>
        <w:lang w:eastAsia="en-GB"/>
      </w:rPr>
      <w:t>Country Fire Authority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673122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7EC9255E" w14:textId="23A9D6FA" w:rsidR="00250C1A" w:rsidRPr="007C1483" w:rsidRDefault="00250C1A" w:rsidP="00250C1A">
        <w:pPr>
          <w:pStyle w:val="Footer"/>
          <w:jc w:val="right"/>
          <w:rPr>
            <w:rFonts w:asciiTheme="majorHAnsi" w:hAnsiTheme="majorHAnsi" w:cstheme="majorHAnsi"/>
            <w:noProof/>
          </w:rPr>
        </w:pPr>
        <w:r w:rsidRPr="00AC5D5C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AC5D5C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AC5D5C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AC5D5C">
          <w:rPr>
            <w:rFonts w:asciiTheme="minorHAnsi" w:hAnsiTheme="minorHAnsi" w:cstheme="minorHAnsi"/>
            <w:sz w:val="18"/>
            <w:szCs w:val="18"/>
          </w:rPr>
          <w:t>1</w:t>
        </w:r>
        <w:r w:rsidRPr="00AC5D5C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</w:p>
    </w:sdtContent>
  </w:sdt>
  <w:p w14:paraId="05AB76DF" w14:textId="18BE817C" w:rsidR="00250C1A" w:rsidRDefault="006D3709" w:rsidP="00250C1A">
    <w:pPr>
      <w:jc w:val="right"/>
      <w:rPr>
        <w:rFonts w:asciiTheme="minorHAnsi" w:hAnsiTheme="minorHAnsi" w:cstheme="minorHAnsi"/>
        <w:color w:val="70787B"/>
        <w:sz w:val="15"/>
        <w:szCs w:val="15"/>
      </w:rPr>
    </w:pPr>
    <w:r>
      <w:rPr>
        <w:rFonts w:asciiTheme="minorHAnsi" w:hAnsiTheme="minorHAnsi" w:cstheme="minorHAnsi"/>
        <w:color w:val="70787B"/>
        <w:sz w:val="15"/>
        <w:szCs w:val="15"/>
      </w:rPr>
      <w:t>Child Safety Incident Report Fo</w:t>
    </w:r>
    <w:r w:rsidR="00CC5821">
      <w:rPr>
        <w:rFonts w:asciiTheme="minorHAnsi" w:hAnsiTheme="minorHAnsi" w:cstheme="minorHAnsi"/>
        <w:color w:val="70787B"/>
        <w:sz w:val="15"/>
        <w:szCs w:val="15"/>
      </w:rPr>
      <w:t>r</w:t>
    </w:r>
    <w:r>
      <w:rPr>
        <w:rFonts w:asciiTheme="minorHAnsi" w:hAnsiTheme="minorHAnsi" w:cstheme="minorHAnsi"/>
        <w:color w:val="70787B"/>
        <w:sz w:val="15"/>
        <w:szCs w:val="15"/>
      </w:rPr>
      <w:t>m</w:t>
    </w:r>
    <w:r w:rsidR="00250C1A" w:rsidRPr="00102B8A">
      <w:rPr>
        <w:rFonts w:asciiTheme="minorHAnsi" w:hAnsiTheme="minorHAnsi" w:cstheme="minorHAnsi"/>
        <w:color w:val="70787B"/>
        <w:sz w:val="15"/>
        <w:szCs w:val="15"/>
      </w:rPr>
      <w:t xml:space="preserve"> | </w:t>
    </w:r>
    <w:r w:rsidR="00CC5821">
      <w:rPr>
        <w:rFonts w:asciiTheme="minorHAnsi" w:hAnsiTheme="minorHAnsi" w:cstheme="minorHAnsi"/>
        <w:color w:val="70787B"/>
        <w:sz w:val="15"/>
        <w:szCs w:val="15"/>
      </w:rPr>
      <w:t>December</w:t>
    </w:r>
    <w:r w:rsidR="00250C1A" w:rsidRPr="00102B8A">
      <w:rPr>
        <w:rFonts w:asciiTheme="minorHAnsi" w:hAnsiTheme="minorHAnsi" w:cstheme="minorHAnsi"/>
        <w:color w:val="70787B"/>
        <w:sz w:val="15"/>
        <w:szCs w:val="15"/>
      </w:rPr>
      <w:t xml:space="preserve"> </w:t>
    </w:r>
    <w:r w:rsidR="00AC5D5C">
      <w:rPr>
        <w:rFonts w:asciiTheme="minorHAnsi" w:hAnsiTheme="minorHAnsi" w:cstheme="minorHAnsi"/>
        <w:color w:val="70787B"/>
        <w:sz w:val="15"/>
        <w:szCs w:val="15"/>
      </w:rPr>
      <w:t>202</w:t>
    </w:r>
    <w:r w:rsidR="00CC5821">
      <w:rPr>
        <w:rFonts w:asciiTheme="minorHAnsi" w:hAnsiTheme="minorHAnsi" w:cstheme="minorHAnsi"/>
        <w:color w:val="70787B"/>
        <w:sz w:val="15"/>
        <w:szCs w:val="15"/>
      </w:rPr>
      <w:t>3</w:t>
    </w:r>
    <w:r w:rsidR="00250C1A" w:rsidRPr="00102B8A">
      <w:rPr>
        <w:rFonts w:asciiTheme="minorHAnsi" w:hAnsiTheme="minorHAnsi" w:cstheme="minorHAnsi"/>
        <w:color w:val="70787B"/>
        <w:sz w:val="15"/>
        <w:szCs w:val="15"/>
      </w:rPr>
      <w:t xml:space="preserve"> </w:t>
    </w:r>
  </w:p>
  <w:p w14:paraId="1DFBF5E5" w14:textId="77777777" w:rsidR="00D31FC2" w:rsidRPr="00250C1A" w:rsidRDefault="00250C1A" w:rsidP="00250C1A">
    <w:pPr>
      <w:jc w:val="right"/>
      <w:rPr>
        <w:rFonts w:asciiTheme="minorHAnsi" w:hAnsiTheme="minorHAnsi" w:cstheme="minorHAnsi"/>
        <w:sz w:val="15"/>
        <w:szCs w:val="15"/>
        <w:lang w:eastAsia="en-GB"/>
      </w:rPr>
    </w:pPr>
    <w:r>
      <w:rPr>
        <w:rFonts w:asciiTheme="minorHAnsi" w:hAnsiTheme="minorHAnsi" w:cstheme="minorHAnsi"/>
        <w:color w:val="808080"/>
        <w:sz w:val="15"/>
        <w:szCs w:val="15"/>
        <w:shd w:val="clear" w:color="auto" w:fill="FFFFFF"/>
        <w:lang w:eastAsia="en-GB"/>
      </w:rPr>
      <w:t>Country Fire Authority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75E7B" w14:textId="77777777" w:rsidR="007237E2" w:rsidRDefault="007237E2">
      <w:r>
        <w:separator/>
      </w:r>
    </w:p>
  </w:footnote>
  <w:footnote w:type="continuationSeparator" w:id="0">
    <w:p w14:paraId="4F0D7FFD" w14:textId="77777777" w:rsidR="007237E2" w:rsidRDefault="007237E2">
      <w:r>
        <w:continuationSeparator/>
      </w:r>
    </w:p>
  </w:footnote>
  <w:footnote w:type="continuationNotice" w:id="1">
    <w:p w14:paraId="4FE23A2B" w14:textId="77777777" w:rsidR="007237E2" w:rsidRDefault="00723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9A8AF" w14:textId="77777777" w:rsidR="0008336B" w:rsidRPr="0008336B" w:rsidRDefault="00EE42F7" w:rsidP="00242111">
    <w:pPr>
      <w:pStyle w:val="Header"/>
      <w:tabs>
        <w:tab w:val="clear" w:pos="4153"/>
        <w:tab w:val="clear" w:pos="8306"/>
        <w:tab w:val="left" w:pos="992"/>
        <w:tab w:val="left" w:pos="3660"/>
        <w:tab w:val="center" w:pos="4819"/>
        <w:tab w:val="left" w:pos="5536"/>
      </w:tabs>
      <w:spacing w:before="240"/>
      <w:rPr>
        <w:b/>
        <w:bCs/>
        <w:color w:val="FFFFFF" w:themeColor="background1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E264033" wp14:editId="1F80A43E">
              <wp:simplePos x="0" y="0"/>
              <wp:positionH relativeFrom="page">
                <wp:posOffset>1257300</wp:posOffset>
              </wp:positionH>
              <wp:positionV relativeFrom="paragraph">
                <wp:posOffset>-342899</wp:posOffset>
              </wp:positionV>
              <wp:extent cx="6381750" cy="93345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1750" cy="933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39E8B8" w14:textId="6B5C9983" w:rsidR="00DB6296" w:rsidRPr="009B4F48" w:rsidRDefault="00213CE7" w:rsidP="00DB6296">
                          <w:pPr>
                            <w:rPr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9B4F48">
                            <w:rPr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 xml:space="preserve">Child Safety Incident Report </w:t>
                          </w:r>
                          <w:r w:rsidR="00F43176" w:rsidRPr="009B4F48">
                            <w:rPr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Form</w:t>
                          </w:r>
                        </w:p>
                        <w:p w14:paraId="3B9BD56E" w14:textId="35D170C3" w:rsidR="009B4F48" w:rsidRPr="009B4F48" w:rsidRDefault="009B4F48" w:rsidP="00DB6296">
                          <w:pPr>
                            <w:rPr>
                              <w:sz w:val="52"/>
                              <w:szCs w:val="52"/>
                            </w:rPr>
                          </w:pPr>
                          <w:r w:rsidRPr="009B4F48">
                            <w:rPr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Adult Reporters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64033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99pt;margin-top:-27pt;width:502.5pt;height:73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" filled="f" stroked="f">
              <v:textbox>
                <w:txbxContent>
                  <w:p w14:paraId="2539E8B8" w14:textId="6B5C9983" w:rsidR="00DB6296" w:rsidRPr="009B4F48" w:rsidRDefault="00213CE7" w:rsidP="00DB6296">
                    <w:pPr>
                      <w:rPr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</w:pPr>
                    <w:r w:rsidRPr="009B4F48">
                      <w:rPr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 xml:space="preserve">Child Safety Incident Report </w:t>
                    </w:r>
                    <w:r w:rsidR="00F43176" w:rsidRPr="009B4F48">
                      <w:rPr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Form</w:t>
                    </w:r>
                  </w:p>
                  <w:p w14:paraId="3B9BD56E" w14:textId="35D170C3" w:rsidR="009B4F48" w:rsidRPr="009B4F48" w:rsidRDefault="009B4F48" w:rsidP="00DB6296">
                    <w:pPr>
                      <w:rPr>
                        <w:sz w:val="52"/>
                        <w:szCs w:val="52"/>
                      </w:rPr>
                    </w:pPr>
                    <w:r w:rsidRPr="009B4F48">
                      <w:rPr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Adult Reporters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1D079B">
      <w:rPr>
        <w:noProof/>
      </w:rPr>
      <w:drawing>
        <wp:anchor distT="0" distB="0" distL="114300" distR="114300" simplePos="0" relativeHeight="251658242" behindDoc="0" locked="0" layoutInCell="1" allowOverlap="1" wp14:anchorId="23DF80F6" wp14:editId="506332DC">
          <wp:simplePos x="0" y="0"/>
          <wp:positionH relativeFrom="column">
            <wp:posOffset>-402590</wp:posOffset>
          </wp:positionH>
          <wp:positionV relativeFrom="paragraph">
            <wp:posOffset>-258635</wp:posOffset>
          </wp:positionV>
          <wp:extent cx="701675" cy="701675"/>
          <wp:effectExtent l="0" t="0" r="3175" b="3175"/>
          <wp:wrapNone/>
          <wp:docPr id="41" name="Picture 41" descr="Qr cod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Qr code&#10;&#10;Description automatically generated with low confidenc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701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079B">
      <w:rPr>
        <w:noProof/>
        <w:color w:val="FFFFFF" w:themeColor="background1"/>
        <w:sz w:val="48"/>
        <w:szCs w:val="48"/>
      </w:rPr>
      <w:drawing>
        <wp:anchor distT="0" distB="0" distL="114300" distR="114300" simplePos="0" relativeHeight="251658240" behindDoc="1" locked="0" layoutInCell="1" allowOverlap="1" wp14:anchorId="08A3056E" wp14:editId="711408D3">
          <wp:simplePos x="0" y="0"/>
          <wp:positionH relativeFrom="column">
            <wp:posOffset>-933846</wp:posOffset>
          </wp:positionH>
          <wp:positionV relativeFrom="paragraph">
            <wp:posOffset>-575953</wp:posOffset>
          </wp:positionV>
          <wp:extent cx="7946390" cy="1258784"/>
          <wp:effectExtent l="0" t="0" r="0" b="0"/>
          <wp:wrapNone/>
          <wp:docPr id="7" name="Picture 7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A picture containing graphical user interfac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9796"/>
                  <a:stretch/>
                </pic:blipFill>
                <pic:spPr>
                  <a:xfrm>
                    <a:off x="0" y="0"/>
                    <a:ext cx="7956038" cy="1260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3714">
      <w:rPr>
        <w:b/>
        <w:bCs/>
        <w:color w:val="FFFFFF" w:themeColor="background1"/>
        <w:sz w:val="40"/>
        <w:szCs w:val="40"/>
      </w:rPr>
      <w:tab/>
    </w:r>
    <w:r w:rsidR="0008336B">
      <w:rPr>
        <w:b/>
        <w:bCs/>
        <w:color w:val="FFFFFF" w:themeColor="background1"/>
        <w:sz w:val="40"/>
        <w:szCs w:val="40"/>
      </w:rPr>
      <w:tab/>
    </w:r>
    <w:r w:rsidR="00242111">
      <w:rPr>
        <w:b/>
        <w:bCs/>
        <w:color w:val="FFFFFF" w:themeColor="background1"/>
        <w:sz w:val="40"/>
        <w:szCs w:val="40"/>
      </w:rPr>
      <w:tab/>
    </w:r>
    <w:r w:rsidR="00242111">
      <w:rPr>
        <w:b/>
        <w:bCs/>
        <w:color w:val="FFFFFF" w:themeColor="background1"/>
        <w:sz w:val="40"/>
        <w:szCs w:val="40"/>
      </w:rPr>
      <w:tab/>
    </w:r>
  </w:p>
  <w:p w14:paraId="2C092215" w14:textId="77777777" w:rsidR="0088065E" w:rsidRDefault="00C83676" w:rsidP="00C83676">
    <w:pPr>
      <w:pStyle w:val="Header"/>
      <w:tabs>
        <w:tab w:val="clear" w:pos="4153"/>
        <w:tab w:val="clear" w:pos="8306"/>
        <w:tab w:val="left" w:pos="99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29F3"/>
    <w:multiLevelType w:val="hybridMultilevel"/>
    <w:tmpl w:val="2CA28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C7CD5"/>
    <w:multiLevelType w:val="hybridMultilevel"/>
    <w:tmpl w:val="A490D9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A0226"/>
    <w:multiLevelType w:val="hybridMultilevel"/>
    <w:tmpl w:val="4F0256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13770"/>
    <w:multiLevelType w:val="hybridMultilevel"/>
    <w:tmpl w:val="ED50C05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46623"/>
    <w:multiLevelType w:val="hybridMultilevel"/>
    <w:tmpl w:val="1F9AA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B371F"/>
    <w:multiLevelType w:val="hybridMultilevel"/>
    <w:tmpl w:val="B3DCA690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822EC2"/>
    <w:multiLevelType w:val="hybridMultilevel"/>
    <w:tmpl w:val="F6FE18F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93F5A"/>
    <w:multiLevelType w:val="hybridMultilevel"/>
    <w:tmpl w:val="3F146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67743"/>
    <w:multiLevelType w:val="hybridMultilevel"/>
    <w:tmpl w:val="3DEAB502"/>
    <w:lvl w:ilvl="0" w:tplc="A6CA3968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F48453E"/>
    <w:multiLevelType w:val="multilevel"/>
    <w:tmpl w:val="B9A4616C"/>
    <w:lvl w:ilvl="0">
      <w:start w:val="1"/>
      <w:numFmt w:val="decimal"/>
      <w:pStyle w:val="Template-heading1style"/>
      <w:lvlText w:val="%1."/>
      <w:lvlJc w:val="left"/>
      <w:pPr>
        <w:ind w:left="360" w:hanging="360"/>
      </w:pPr>
    </w:lvl>
    <w:lvl w:ilvl="1">
      <w:start w:val="1"/>
      <w:numFmt w:val="decimal"/>
      <w:pStyle w:val="Template-heading2style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735EE7"/>
    <w:multiLevelType w:val="hybridMultilevel"/>
    <w:tmpl w:val="242041C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A6122"/>
    <w:multiLevelType w:val="multilevel"/>
    <w:tmpl w:val="14626F88"/>
    <w:lvl w:ilvl="0">
      <w:start w:val="1"/>
      <w:numFmt w:val="decimal"/>
      <w:pStyle w:val="Heading0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02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pStyle w:val="Heading0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Heading0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1C2901"/>
    <w:multiLevelType w:val="singleLevel"/>
    <w:tmpl w:val="67F8221A"/>
    <w:lvl w:ilvl="0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7765C78"/>
    <w:multiLevelType w:val="multilevel"/>
    <w:tmpl w:val="ECCCE3E6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3FC82802"/>
    <w:multiLevelType w:val="hybridMultilevel"/>
    <w:tmpl w:val="256E75D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D46F72"/>
    <w:multiLevelType w:val="hybridMultilevel"/>
    <w:tmpl w:val="956E3F3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921ABF"/>
    <w:multiLevelType w:val="hybridMultilevel"/>
    <w:tmpl w:val="9F424CB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62D15"/>
    <w:multiLevelType w:val="hybridMultilevel"/>
    <w:tmpl w:val="8B4AFC8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A3E58"/>
    <w:multiLevelType w:val="hybridMultilevel"/>
    <w:tmpl w:val="EBBAC9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27CAC"/>
    <w:multiLevelType w:val="hybridMultilevel"/>
    <w:tmpl w:val="5C049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D05D1"/>
    <w:multiLevelType w:val="hybridMultilevel"/>
    <w:tmpl w:val="B53C5EE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E4226A"/>
    <w:multiLevelType w:val="multilevel"/>
    <w:tmpl w:val="761A617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decimal"/>
      <w:lvlRestart w:val="0"/>
      <w:pStyle w:val="ListNumber4"/>
      <w:lvlText w:val="%4.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decimal"/>
      <w:lvlRestart w:val="0"/>
      <w:pStyle w:val="ListNumber5"/>
      <w:lvlText w:val="%5.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22" w15:restartNumberingAfterBreak="0">
    <w:nsid w:val="6B974B44"/>
    <w:multiLevelType w:val="hybridMultilevel"/>
    <w:tmpl w:val="8A3ED5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06033A"/>
    <w:multiLevelType w:val="hybridMultilevel"/>
    <w:tmpl w:val="46F6C792"/>
    <w:lvl w:ilvl="0" w:tplc="17A0B05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2639C4"/>
    <w:multiLevelType w:val="hybridMultilevel"/>
    <w:tmpl w:val="B4EC5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B522C"/>
    <w:multiLevelType w:val="singleLevel"/>
    <w:tmpl w:val="572EE1F2"/>
    <w:lvl w:ilvl="0">
      <w:start w:val="1"/>
      <w:numFmt w:val="bullet"/>
      <w:pStyle w:val="Normal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12"/>
      </w:rPr>
    </w:lvl>
  </w:abstractNum>
  <w:abstractNum w:abstractNumId="26" w15:restartNumberingAfterBreak="0">
    <w:nsid w:val="74AB14F5"/>
    <w:multiLevelType w:val="hybridMultilevel"/>
    <w:tmpl w:val="A9AA76F6"/>
    <w:lvl w:ilvl="0" w:tplc="8A44DE5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A583A"/>
    <w:multiLevelType w:val="hybridMultilevel"/>
    <w:tmpl w:val="C060D1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9099666">
    <w:abstractNumId w:val="12"/>
  </w:num>
  <w:num w:numId="2" w16cid:durableId="2147236405">
    <w:abstractNumId w:val="25"/>
  </w:num>
  <w:num w:numId="3" w16cid:durableId="873541187">
    <w:abstractNumId w:val="8"/>
  </w:num>
  <w:num w:numId="4" w16cid:durableId="1860510823">
    <w:abstractNumId w:val="11"/>
  </w:num>
  <w:num w:numId="5" w16cid:durableId="113670419">
    <w:abstractNumId w:val="21"/>
  </w:num>
  <w:num w:numId="6" w16cid:durableId="598560839">
    <w:abstractNumId w:val="13"/>
  </w:num>
  <w:num w:numId="7" w16cid:durableId="1740592215">
    <w:abstractNumId w:val="19"/>
  </w:num>
  <w:num w:numId="8" w16cid:durableId="1495681952">
    <w:abstractNumId w:val="1"/>
  </w:num>
  <w:num w:numId="9" w16cid:durableId="1652757921">
    <w:abstractNumId w:val="20"/>
  </w:num>
  <w:num w:numId="10" w16cid:durableId="4951912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4296644">
    <w:abstractNumId w:val="0"/>
  </w:num>
  <w:num w:numId="12" w16cid:durableId="707334219">
    <w:abstractNumId w:val="2"/>
  </w:num>
  <w:num w:numId="13" w16cid:durableId="646208387">
    <w:abstractNumId w:val="18"/>
  </w:num>
  <w:num w:numId="14" w16cid:durableId="2057510383">
    <w:abstractNumId w:val="10"/>
  </w:num>
  <w:num w:numId="15" w16cid:durableId="1122185766">
    <w:abstractNumId w:val="16"/>
  </w:num>
  <w:num w:numId="16" w16cid:durableId="1100873895">
    <w:abstractNumId w:val="5"/>
  </w:num>
  <w:num w:numId="17" w16cid:durableId="1403674683">
    <w:abstractNumId w:val="3"/>
  </w:num>
  <w:num w:numId="18" w16cid:durableId="158548417">
    <w:abstractNumId w:val="6"/>
  </w:num>
  <w:num w:numId="19" w16cid:durableId="169300333">
    <w:abstractNumId w:val="17"/>
  </w:num>
  <w:num w:numId="20" w16cid:durableId="2095278696">
    <w:abstractNumId w:val="14"/>
  </w:num>
  <w:num w:numId="21" w16cid:durableId="1628969153">
    <w:abstractNumId w:val="7"/>
  </w:num>
  <w:num w:numId="22" w16cid:durableId="206576168">
    <w:abstractNumId w:val="4"/>
  </w:num>
  <w:num w:numId="23" w16cid:durableId="131749257">
    <w:abstractNumId w:val="15"/>
  </w:num>
  <w:num w:numId="24" w16cid:durableId="295382315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2162465">
    <w:abstractNumId w:val="9"/>
  </w:num>
  <w:num w:numId="26" w16cid:durableId="1949189834">
    <w:abstractNumId w:val="24"/>
  </w:num>
  <w:num w:numId="27" w16cid:durableId="2143844611">
    <w:abstractNumId w:val="26"/>
  </w:num>
  <w:num w:numId="28" w16cid:durableId="62947190">
    <w:abstractNumId w:val="27"/>
  </w:num>
  <w:num w:numId="29" w16cid:durableId="869534021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xtTQ3tLQwMjKwNLBU0lEKTi0uzszPAykwNK8FAKTmOe4tAAAA"/>
  </w:docVars>
  <w:rsids>
    <w:rsidRoot w:val="00FA2ED5"/>
    <w:rsid w:val="00002C43"/>
    <w:rsid w:val="00003882"/>
    <w:rsid w:val="000042D0"/>
    <w:rsid w:val="000051DE"/>
    <w:rsid w:val="00005396"/>
    <w:rsid w:val="00007AE2"/>
    <w:rsid w:val="00013B01"/>
    <w:rsid w:val="00015B23"/>
    <w:rsid w:val="00015C98"/>
    <w:rsid w:val="000178B0"/>
    <w:rsid w:val="00020E2E"/>
    <w:rsid w:val="00023B59"/>
    <w:rsid w:val="000275FF"/>
    <w:rsid w:val="000277D6"/>
    <w:rsid w:val="00027B3E"/>
    <w:rsid w:val="000310AB"/>
    <w:rsid w:val="000331D6"/>
    <w:rsid w:val="00035121"/>
    <w:rsid w:val="00041530"/>
    <w:rsid w:val="00041860"/>
    <w:rsid w:val="00041D20"/>
    <w:rsid w:val="00043244"/>
    <w:rsid w:val="000449FA"/>
    <w:rsid w:val="00044B9B"/>
    <w:rsid w:val="0004712F"/>
    <w:rsid w:val="00047208"/>
    <w:rsid w:val="00050650"/>
    <w:rsid w:val="000512A4"/>
    <w:rsid w:val="000517E2"/>
    <w:rsid w:val="00053365"/>
    <w:rsid w:val="00054D58"/>
    <w:rsid w:val="00055722"/>
    <w:rsid w:val="0005638A"/>
    <w:rsid w:val="00056FAB"/>
    <w:rsid w:val="00061016"/>
    <w:rsid w:val="00062D0C"/>
    <w:rsid w:val="00063F40"/>
    <w:rsid w:val="00071486"/>
    <w:rsid w:val="0007247B"/>
    <w:rsid w:val="000726AB"/>
    <w:rsid w:val="00073685"/>
    <w:rsid w:val="000773BF"/>
    <w:rsid w:val="00081973"/>
    <w:rsid w:val="00081D30"/>
    <w:rsid w:val="00081E33"/>
    <w:rsid w:val="00083142"/>
    <w:rsid w:val="0008336B"/>
    <w:rsid w:val="00090183"/>
    <w:rsid w:val="00090514"/>
    <w:rsid w:val="0009271F"/>
    <w:rsid w:val="00092891"/>
    <w:rsid w:val="00096DFC"/>
    <w:rsid w:val="000975C5"/>
    <w:rsid w:val="000A13B6"/>
    <w:rsid w:val="000A2DAF"/>
    <w:rsid w:val="000A3515"/>
    <w:rsid w:val="000A6DAD"/>
    <w:rsid w:val="000A782F"/>
    <w:rsid w:val="000B084E"/>
    <w:rsid w:val="000B186F"/>
    <w:rsid w:val="000B3032"/>
    <w:rsid w:val="000B3253"/>
    <w:rsid w:val="000B5033"/>
    <w:rsid w:val="000B51F1"/>
    <w:rsid w:val="000B757A"/>
    <w:rsid w:val="000C04E2"/>
    <w:rsid w:val="000C1604"/>
    <w:rsid w:val="000C2187"/>
    <w:rsid w:val="000C6468"/>
    <w:rsid w:val="000D1095"/>
    <w:rsid w:val="000D2C9E"/>
    <w:rsid w:val="000D485C"/>
    <w:rsid w:val="000D5CD9"/>
    <w:rsid w:val="000D6EFA"/>
    <w:rsid w:val="000D7160"/>
    <w:rsid w:val="000D798E"/>
    <w:rsid w:val="000E38C7"/>
    <w:rsid w:val="000E3B32"/>
    <w:rsid w:val="000E4A6E"/>
    <w:rsid w:val="000E7F11"/>
    <w:rsid w:val="000F2699"/>
    <w:rsid w:val="000F4293"/>
    <w:rsid w:val="000F5EA6"/>
    <w:rsid w:val="000F6497"/>
    <w:rsid w:val="00100AC6"/>
    <w:rsid w:val="0010170B"/>
    <w:rsid w:val="0010188B"/>
    <w:rsid w:val="001019D4"/>
    <w:rsid w:val="00103A98"/>
    <w:rsid w:val="001043DD"/>
    <w:rsid w:val="0010486B"/>
    <w:rsid w:val="0010502D"/>
    <w:rsid w:val="0011217C"/>
    <w:rsid w:val="00113C92"/>
    <w:rsid w:val="001157B1"/>
    <w:rsid w:val="00117D6A"/>
    <w:rsid w:val="00121334"/>
    <w:rsid w:val="0012473C"/>
    <w:rsid w:val="00125005"/>
    <w:rsid w:val="001254F2"/>
    <w:rsid w:val="00125BBE"/>
    <w:rsid w:val="00126064"/>
    <w:rsid w:val="00126394"/>
    <w:rsid w:val="00132F14"/>
    <w:rsid w:val="00134050"/>
    <w:rsid w:val="00136AD0"/>
    <w:rsid w:val="001376CA"/>
    <w:rsid w:val="0014081E"/>
    <w:rsid w:val="0014389E"/>
    <w:rsid w:val="001439B2"/>
    <w:rsid w:val="001441DA"/>
    <w:rsid w:val="00144870"/>
    <w:rsid w:val="00146606"/>
    <w:rsid w:val="00146BD4"/>
    <w:rsid w:val="00147874"/>
    <w:rsid w:val="00147D32"/>
    <w:rsid w:val="0015056C"/>
    <w:rsid w:val="001522E4"/>
    <w:rsid w:val="00154193"/>
    <w:rsid w:val="00157E8D"/>
    <w:rsid w:val="00160DB8"/>
    <w:rsid w:val="001636C0"/>
    <w:rsid w:val="00165D3E"/>
    <w:rsid w:val="00170B26"/>
    <w:rsid w:val="00170FC1"/>
    <w:rsid w:val="001727AB"/>
    <w:rsid w:val="0017400E"/>
    <w:rsid w:val="00177207"/>
    <w:rsid w:val="001777FD"/>
    <w:rsid w:val="00181371"/>
    <w:rsid w:val="00182023"/>
    <w:rsid w:val="0018427A"/>
    <w:rsid w:val="00185021"/>
    <w:rsid w:val="0019523D"/>
    <w:rsid w:val="00195987"/>
    <w:rsid w:val="001961B3"/>
    <w:rsid w:val="00197135"/>
    <w:rsid w:val="0019738C"/>
    <w:rsid w:val="001A22AD"/>
    <w:rsid w:val="001A4674"/>
    <w:rsid w:val="001A7072"/>
    <w:rsid w:val="001A7718"/>
    <w:rsid w:val="001A7A23"/>
    <w:rsid w:val="001B0EDE"/>
    <w:rsid w:val="001B1341"/>
    <w:rsid w:val="001B36D0"/>
    <w:rsid w:val="001B3C89"/>
    <w:rsid w:val="001B402E"/>
    <w:rsid w:val="001B4922"/>
    <w:rsid w:val="001C0711"/>
    <w:rsid w:val="001C28EC"/>
    <w:rsid w:val="001C29AE"/>
    <w:rsid w:val="001C3AE3"/>
    <w:rsid w:val="001C4081"/>
    <w:rsid w:val="001C5FFC"/>
    <w:rsid w:val="001D079B"/>
    <w:rsid w:val="001D1718"/>
    <w:rsid w:val="001D29BA"/>
    <w:rsid w:val="001D2A3F"/>
    <w:rsid w:val="001D31D4"/>
    <w:rsid w:val="001D52D3"/>
    <w:rsid w:val="001D54FC"/>
    <w:rsid w:val="001D5995"/>
    <w:rsid w:val="001E192B"/>
    <w:rsid w:val="001E255A"/>
    <w:rsid w:val="001E4064"/>
    <w:rsid w:val="001E5F80"/>
    <w:rsid w:val="001F023A"/>
    <w:rsid w:val="001F4149"/>
    <w:rsid w:val="001F6673"/>
    <w:rsid w:val="001F735F"/>
    <w:rsid w:val="002005C2"/>
    <w:rsid w:val="0020101B"/>
    <w:rsid w:val="002021BE"/>
    <w:rsid w:val="002038C9"/>
    <w:rsid w:val="00203FAE"/>
    <w:rsid w:val="00204BA7"/>
    <w:rsid w:val="00205589"/>
    <w:rsid w:val="002055B3"/>
    <w:rsid w:val="00205EDD"/>
    <w:rsid w:val="00211360"/>
    <w:rsid w:val="00213CE7"/>
    <w:rsid w:val="00214DB8"/>
    <w:rsid w:val="00215934"/>
    <w:rsid w:val="00216E20"/>
    <w:rsid w:val="0022032B"/>
    <w:rsid w:val="0022414F"/>
    <w:rsid w:val="00225A6B"/>
    <w:rsid w:val="00225AE1"/>
    <w:rsid w:val="00230C9C"/>
    <w:rsid w:val="002311BB"/>
    <w:rsid w:val="002319FC"/>
    <w:rsid w:val="00232A17"/>
    <w:rsid w:val="00233455"/>
    <w:rsid w:val="002346E0"/>
    <w:rsid w:val="002351FF"/>
    <w:rsid w:val="00235934"/>
    <w:rsid w:val="00236A85"/>
    <w:rsid w:val="00240112"/>
    <w:rsid w:val="00240725"/>
    <w:rsid w:val="00241723"/>
    <w:rsid w:val="00241ABF"/>
    <w:rsid w:val="00242111"/>
    <w:rsid w:val="00242ECE"/>
    <w:rsid w:val="00246511"/>
    <w:rsid w:val="00250C1A"/>
    <w:rsid w:val="0025419F"/>
    <w:rsid w:val="0025515A"/>
    <w:rsid w:val="00256EE6"/>
    <w:rsid w:val="00257E05"/>
    <w:rsid w:val="002653E5"/>
    <w:rsid w:val="00265915"/>
    <w:rsid w:val="00266F41"/>
    <w:rsid w:val="0026737E"/>
    <w:rsid w:val="00267CB2"/>
    <w:rsid w:val="00270301"/>
    <w:rsid w:val="0027167A"/>
    <w:rsid w:val="00272C5E"/>
    <w:rsid w:val="00280805"/>
    <w:rsid w:val="00280ACC"/>
    <w:rsid w:val="00280FE0"/>
    <w:rsid w:val="00282909"/>
    <w:rsid w:val="00284102"/>
    <w:rsid w:val="00285603"/>
    <w:rsid w:val="002863AF"/>
    <w:rsid w:val="00286AD9"/>
    <w:rsid w:val="00286B51"/>
    <w:rsid w:val="002873FB"/>
    <w:rsid w:val="00291529"/>
    <w:rsid w:val="00291DFD"/>
    <w:rsid w:val="002929A7"/>
    <w:rsid w:val="00293347"/>
    <w:rsid w:val="00295BB2"/>
    <w:rsid w:val="002971C0"/>
    <w:rsid w:val="00297D7A"/>
    <w:rsid w:val="002A0ADB"/>
    <w:rsid w:val="002A368F"/>
    <w:rsid w:val="002A39F0"/>
    <w:rsid w:val="002A3BD3"/>
    <w:rsid w:val="002A4270"/>
    <w:rsid w:val="002A5745"/>
    <w:rsid w:val="002A7A2F"/>
    <w:rsid w:val="002B5122"/>
    <w:rsid w:val="002B62BC"/>
    <w:rsid w:val="002B7C01"/>
    <w:rsid w:val="002C4B66"/>
    <w:rsid w:val="002C55DD"/>
    <w:rsid w:val="002C56C5"/>
    <w:rsid w:val="002C6950"/>
    <w:rsid w:val="002C7921"/>
    <w:rsid w:val="002C7958"/>
    <w:rsid w:val="002C7FA4"/>
    <w:rsid w:val="002D0F3E"/>
    <w:rsid w:val="002D4DB6"/>
    <w:rsid w:val="002D6CE3"/>
    <w:rsid w:val="002D77EA"/>
    <w:rsid w:val="002D7C55"/>
    <w:rsid w:val="002E03AA"/>
    <w:rsid w:val="002E06CF"/>
    <w:rsid w:val="002E07D4"/>
    <w:rsid w:val="002E0DA3"/>
    <w:rsid w:val="002E135F"/>
    <w:rsid w:val="002E390A"/>
    <w:rsid w:val="002E71FA"/>
    <w:rsid w:val="002E7547"/>
    <w:rsid w:val="002F00B6"/>
    <w:rsid w:val="002F2084"/>
    <w:rsid w:val="002F53D6"/>
    <w:rsid w:val="002F68F9"/>
    <w:rsid w:val="00300267"/>
    <w:rsid w:val="003016AF"/>
    <w:rsid w:val="003102C3"/>
    <w:rsid w:val="0031501A"/>
    <w:rsid w:val="0031562C"/>
    <w:rsid w:val="00317C1E"/>
    <w:rsid w:val="00322919"/>
    <w:rsid w:val="00326B6F"/>
    <w:rsid w:val="00327E11"/>
    <w:rsid w:val="00327E46"/>
    <w:rsid w:val="003320A4"/>
    <w:rsid w:val="00337BB9"/>
    <w:rsid w:val="0034024D"/>
    <w:rsid w:val="0034315A"/>
    <w:rsid w:val="00343348"/>
    <w:rsid w:val="00343B7A"/>
    <w:rsid w:val="00345349"/>
    <w:rsid w:val="00346105"/>
    <w:rsid w:val="00356E1B"/>
    <w:rsid w:val="00357459"/>
    <w:rsid w:val="003623C4"/>
    <w:rsid w:val="0036585A"/>
    <w:rsid w:val="00367BC9"/>
    <w:rsid w:val="00367BE6"/>
    <w:rsid w:val="00372A32"/>
    <w:rsid w:val="00375399"/>
    <w:rsid w:val="00375DDF"/>
    <w:rsid w:val="00376786"/>
    <w:rsid w:val="003776F4"/>
    <w:rsid w:val="00380183"/>
    <w:rsid w:val="003805D5"/>
    <w:rsid w:val="00382AD8"/>
    <w:rsid w:val="00384083"/>
    <w:rsid w:val="00384BC7"/>
    <w:rsid w:val="003853E2"/>
    <w:rsid w:val="0038582D"/>
    <w:rsid w:val="0038645D"/>
    <w:rsid w:val="00386991"/>
    <w:rsid w:val="00387B53"/>
    <w:rsid w:val="00387F78"/>
    <w:rsid w:val="00390ED1"/>
    <w:rsid w:val="003919C0"/>
    <w:rsid w:val="00391F31"/>
    <w:rsid w:val="0039224D"/>
    <w:rsid w:val="003933E0"/>
    <w:rsid w:val="00394B90"/>
    <w:rsid w:val="0039560C"/>
    <w:rsid w:val="00395BE4"/>
    <w:rsid w:val="00395D05"/>
    <w:rsid w:val="00395FDB"/>
    <w:rsid w:val="003A01AF"/>
    <w:rsid w:val="003A2CCB"/>
    <w:rsid w:val="003A50A2"/>
    <w:rsid w:val="003A6D3C"/>
    <w:rsid w:val="003B1B6F"/>
    <w:rsid w:val="003B2811"/>
    <w:rsid w:val="003B3FBE"/>
    <w:rsid w:val="003B5A4A"/>
    <w:rsid w:val="003B65BD"/>
    <w:rsid w:val="003C031D"/>
    <w:rsid w:val="003C1DC9"/>
    <w:rsid w:val="003C272B"/>
    <w:rsid w:val="003C4154"/>
    <w:rsid w:val="003C551D"/>
    <w:rsid w:val="003C59DD"/>
    <w:rsid w:val="003D0C9E"/>
    <w:rsid w:val="003D0E33"/>
    <w:rsid w:val="003D1950"/>
    <w:rsid w:val="003D41B0"/>
    <w:rsid w:val="003D4850"/>
    <w:rsid w:val="003D645C"/>
    <w:rsid w:val="003E10DB"/>
    <w:rsid w:val="003E3A42"/>
    <w:rsid w:val="003E5AF9"/>
    <w:rsid w:val="003F0011"/>
    <w:rsid w:val="003F1225"/>
    <w:rsid w:val="003F2705"/>
    <w:rsid w:val="003F36B3"/>
    <w:rsid w:val="003F5279"/>
    <w:rsid w:val="003F5C21"/>
    <w:rsid w:val="003F69BE"/>
    <w:rsid w:val="00400504"/>
    <w:rsid w:val="004009B6"/>
    <w:rsid w:val="00400A27"/>
    <w:rsid w:val="00403F4D"/>
    <w:rsid w:val="00404812"/>
    <w:rsid w:val="004048C9"/>
    <w:rsid w:val="0040492B"/>
    <w:rsid w:val="00406AED"/>
    <w:rsid w:val="00411321"/>
    <w:rsid w:val="00412C6D"/>
    <w:rsid w:val="00413460"/>
    <w:rsid w:val="004140CF"/>
    <w:rsid w:val="00414D23"/>
    <w:rsid w:val="00416B36"/>
    <w:rsid w:val="00421F74"/>
    <w:rsid w:val="004227E8"/>
    <w:rsid w:val="004228C6"/>
    <w:rsid w:val="004267BF"/>
    <w:rsid w:val="004305DE"/>
    <w:rsid w:val="004311EA"/>
    <w:rsid w:val="00432256"/>
    <w:rsid w:val="004325A2"/>
    <w:rsid w:val="00435F22"/>
    <w:rsid w:val="004373CC"/>
    <w:rsid w:val="00437889"/>
    <w:rsid w:val="00440587"/>
    <w:rsid w:val="004406C7"/>
    <w:rsid w:val="004438FE"/>
    <w:rsid w:val="00444699"/>
    <w:rsid w:val="00445666"/>
    <w:rsid w:val="00446B64"/>
    <w:rsid w:val="00451B6F"/>
    <w:rsid w:val="00453C5A"/>
    <w:rsid w:val="00455498"/>
    <w:rsid w:val="00455535"/>
    <w:rsid w:val="00455729"/>
    <w:rsid w:val="0045748D"/>
    <w:rsid w:val="00460E2B"/>
    <w:rsid w:val="00460F2D"/>
    <w:rsid w:val="0046261D"/>
    <w:rsid w:val="004626D5"/>
    <w:rsid w:val="004657D2"/>
    <w:rsid w:val="0046694B"/>
    <w:rsid w:val="0047010D"/>
    <w:rsid w:val="00473CDA"/>
    <w:rsid w:val="0048302D"/>
    <w:rsid w:val="00487911"/>
    <w:rsid w:val="00487981"/>
    <w:rsid w:val="00493FE2"/>
    <w:rsid w:val="00494882"/>
    <w:rsid w:val="00494A93"/>
    <w:rsid w:val="0049611E"/>
    <w:rsid w:val="004962C4"/>
    <w:rsid w:val="004A08D4"/>
    <w:rsid w:val="004A3F84"/>
    <w:rsid w:val="004B0B93"/>
    <w:rsid w:val="004B226A"/>
    <w:rsid w:val="004B3538"/>
    <w:rsid w:val="004B3D3A"/>
    <w:rsid w:val="004B5A2E"/>
    <w:rsid w:val="004B7721"/>
    <w:rsid w:val="004C1B2E"/>
    <w:rsid w:val="004C31D0"/>
    <w:rsid w:val="004C39F1"/>
    <w:rsid w:val="004C46C8"/>
    <w:rsid w:val="004C5EB7"/>
    <w:rsid w:val="004C682B"/>
    <w:rsid w:val="004D1C2F"/>
    <w:rsid w:val="004D2093"/>
    <w:rsid w:val="004D30ED"/>
    <w:rsid w:val="004D447A"/>
    <w:rsid w:val="004D711E"/>
    <w:rsid w:val="004E0EBD"/>
    <w:rsid w:val="004E16EE"/>
    <w:rsid w:val="004E2213"/>
    <w:rsid w:val="004E7B79"/>
    <w:rsid w:val="004E7B9F"/>
    <w:rsid w:val="004F0EC6"/>
    <w:rsid w:val="004F3045"/>
    <w:rsid w:val="00500D17"/>
    <w:rsid w:val="0050272E"/>
    <w:rsid w:val="00502959"/>
    <w:rsid w:val="0050301B"/>
    <w:rsid w:val="00505A79"/>
    <w:rsid w:val="00505C8F"/>
    <w:rsid w:val="005066AD"/>
    <w:rsid w:val="00507194"/>
    <w:rsid w:val="00507649"/>
    <w:rsid w:val="005105A9"/>
    <w:rsid w:val="00511EEE"/>
    <w:rsid w:val="005122E5"/>
    <w:rsid w:val="0051460C"/>
    <w:rsid w:val="00516B8D"/>
    <w:rsid w:val="00517B8D"/>
    <w:rsid w:val="005247C5"/>
    <w:rsid w:val="005277E9"/>
    <w:rsid w:val="005305FC"/>
    <w:rsid w:val="00532073"/>
    <w:rsid w:val="00532276"/>
    <w:rsid w:val="005326CB"/>
    <w:rsid w:val="0053406D"/>
    <w:rsid w:val="00535103"/>
    <w:rsid w:val="005378DF"/>
    <w:rsid w:val="00541065"/>
    <w:rsid w:val="00542901"/>
    <w:rsid w:val="005429E0"/>
    <w:rsid w:val="00542E00"/>
    <w:rsid w:val="00543D74"/>
    <w:rsid w:val="0054562C"/>
    <w:rsid w:val="00551976"/>
    <w:rsid w:val="00551F1D"/>
    <w:rsid w:val="00552F4E"/>
    <w:rsid w:val="00556A16"/>
    <w:rsid w:val="005622C0"/>
    <w:rsid w:val="005666FA"/>
    <w:rsid w:val="0057000C"/>
    <w:rsid w:val="0057029C"/>
    <w:rsid w:val="005730C1"/>
    <w:rsid w:val="00574F48"/>
    <w:rsid w:val="005769A8"/>
    <w:rsid w:val="00580564"/>
    <w:rsid w:val="00580C5C"/>
    <w:rsid w:val="00584950"/>
    <w:rsid w:val="00585DD9"/>
    <w:rsid w:val="00586343"/>
    <w:rsid w:val="00590B15"/>
    <w:rsid w:val="005915B5"/>
    <w:rsid w:val="005915F0"/>
    <w:rsid w:val="00591B98"/>
    <w:rsid w:val="00592EC0"/>
    <w:rsid w:val="0059452C"/>
    <w:rsid w:val="005962C2"/>
    <w:rsid w:val="005A05D8"/>
    <w:rsid w:val="005A3A15"/>
    <w:rsid w:val="005A3FE9"/>
    <w:rsid w:val="005A47CE"/>
    <w:rsid w:val="005A51F1"/>
    <w:rsid w:val="005A57CE"/>
    <w:rsid w:val="005A7AF6"/>
    <w:rsid w:val="005B079A"/>
    <w:rsid w:val="005B1937"/>
    <w:rsid w:val="005B1A4C"/>
    <w:rsid w:val="005B312D"/>
    <w:rsid w:val="005B583E"/>
    <w:rsid w:val="005B6574"/>
    <w:rsid w:val="005B7F1F"/>
    <w:rsid w:val="005C065B"/>
    <w:rsid w:val="005C1311"/>
    <w:rsid w:val="005C1E68"/>
    <w:rsid w:val="005C604D"/>
    <w:rsid w:val="005C6263"/>
    <w:rsid w:val="005D2447"/>
    <w:rsid w:val="005D2626"/>
    <w:rsid w:val="005D4562"/>
    <w:rsid w:val="005D483C"/>
    <w:rsid w:val="005E38CF"/>
    <w:rsid w:val="005E3D65"/>
    <w:rsid w:val="005E4F8E"/>
    <w:rsid w:val="005E5716"/>
    <w:rsid w:val="005E66AE"/>
    <w:rsid w:val="005E7102"/>
    <w:rsid w:val="005F1495"/>
    <w:rsid w:val="005F3030"/>
    <w:rsid w:val="005F3643"/>
    <w:rsid w:val="005F37A5"/>
    <w:rsid w:val="005F4542"/>
    <w:rsid w:val="005F4937"/>
    <w:rsid w:val="005F6310"/>
    <w:rsid w:val="00602A96"/>
    <w:rsid w:val="00602EBF"/>
    <w:rsid w:val="006034A9"/>
    <w:rsid w:val="00606304"/>
    <w:rsid w:val="00610333"/>
    <w:rsid w:val="0061114F"/>
    <w:rsid w:val="006134C2"/>
    <w:rsid w:val="006173DF"/>
    <w:rsid w:val="006179FE"/>
    <w:rsid w:val="00622329"/>
    <w:rsid w:val="0062485A"/>
    <w:rsid w:val="00625386"/>
    <w:rsid w:val="006266A7"/>
    <w:rsid w:val="006275A0"/>
    <w:rsid w:val="00627673"/>
    <w:rsid w:val="00631B43"/>
    <w:rsid w:val="0063267C"/>
    <w:rsid w:val="006334EE"/>
    <w:rsid w:val="0063405C"/>
    <w:rsid w:val="00634479"/>
    <w:rsid w:val="0063726F"/>
    <w:rsid w:val="00641937"/>
    <w:rsid w:val="0064268D"/>
    <w:rsid w:val="0064472A"/>
    <w:rsid w:val="0064605A"/>
    <w:rsid w:val="0065287E"/>
    <w:rsid w:val="00653291"/>
    <w:rsid w:val="00653B93"/>
    <w:rsid w:val="00655A0F"/>
    <w:rsid w:val="00656650"/>
    <w:rsid w:val="00660A66"/>
    <w:rsid w:val="00660BED"/>
    <w:rsid w:val="00661A3E"/>
    <w:rsid w:val="00662142"/>
    <w:rsid w:val="0066470B"/>
    <w:rsid w:val="006702AD"/>
    <w:rsid w:val="0067391F"/>
    <w:rsid w:val="00674E78"/>
    <w:rsid w:val="006764FD"/>
    <w:rsid w:val="00681801"/>
    <w:rsid w:val="00683714"/>
    <w:rsid w:val="0068399E"/>
    <w:rsid w:val="00683E59"/>
    <w:rsid w:val="00684EB6"/>
    <w:rsid w:val="00686D47"/>
    <w:rsid w:val="00686FD7"/>
    <w:rsid w:val="006943D3"/>
    <w:rsid w:val="006959B7"/>
    <w:rsid w:val="006973F4"/>
    <w:rsid w:val="00697E0C"/>
    <w:rsid w:val="006A0451"/>
    <w:rsid w:val="006A0644"/>
    <w:rsid w:val="006A09E3"/>
    <w:rsid w:val="006A1FC5"/>
    <w:rsid w:val="006A42A4"/>
    <w:rsid w:val="006A5F6B"/>
    <w:rsid w:val="006A7D97"/>
    <w:rsid w:val="006A7FE6"/>
    <w:rsid w:val="006B189C"/>
    <w:rsid w:val="006B1C2A"/>
    <w:rsid w:val="006B1F02"/>
    <w:rsid w:val="006B29EC"/>
    <w:rsid w:val="006B34BC"/>
    <w:rsid w:val="006B3ADE"/>
    <w:rsid w:val="006B4F2B"/>
    <w:rsid w:val="006C0BDE"/>
    <w:rsid w:val="006C244F"/>
    <w:rsid w:val="006C3038"/>
    <w:rsid w:val="006C32B4"/>
    <w:rsid w:val="006C45F8"/>
    <w:rsid w:val="006C5B88"/>
    <w:rsid w:val="006C6F29"/>
    <w:rsid w:val="006D0566"/>
    <w:rsid w:val="006D08B1"/>
    <w:rsid w:val="006D3709"/>
    <w:rsid w:val="006D45FF"/>
    <w:rsid w:val="006E5466"/>
    <w:rsid w:val="006F0EB4"/>
    <w:rsid w:val="006F242D"/>
    <w:rsid w:val="006F2E77"/>
    <w:rsid w:val="006F4778"/>
    <w:rsid w:val="006F5195"/>
    <w:rsid w:val="006F5561"/>
    <w:rsid w:val="006F619F"/>
    <w:rsid w:val="006F6C86"/>
    <w:rsid w:val="006F6DA7"/>
    <w:rsid w:val="00703A39"/>
    <w:rsid w:val="007048CA"/>
    <w:rsid w:val="00704CAD"/>
    <w:rsid w:val="00706467"/>
    <w:rsid w:val="007071F7"/>
    <w:rsid w:val="0071095B"/>
    <w:rsid w:val="0071110A"/>
    <w:rsid w:val="00713B4C"/>
    <w:rsid w:val="00713FB0"/>
    <w:rsid w:val="00713FE8"/>
    <w:rsid w:val="00722762"/>
    <w:rsid w:val="00722FC9"/>
    <w:rsid w:val="007237E2"/>
    <w:rsid w:val="0072476C"/>
    <w:rsid w:val="007252A6"/>
    <w:rsid w:val="00725F25"/>
    <w:rsid w:val="00726E67"/>
    <w:rsid w:val="0073464F"/>
    <w:rsid w:val="00734D39"/>
    <w:rsid w:val="00735CA2"/>
    <w:rsid w:val="00736D4F"/>
    <w:rsid w:val="007378F6"/>
    <w:rsid w:val="00741EC3"/>
    <w:rsid w:val="007443D7"/>
    <w:rsid w:val="007446C0"/>
    <w:rsid w:val="0074594D"/>
    <w:rsid w:val="00746705"/>
    <w:rsid w:val="00747EFF"/>
    <w:rsid w:val="00751037"/>
    <w:rsid w:val="007521BD"/>
    <w:rsid w:val="00752C14"/>
    <w:rsid w:val="00753A65"/>
    <w:rsid w:val="007542C1"/>
    <w:rsid w:val="007554D7"/>
    <w:rsid w:val="00755AD5"/>
    <w:rsid w:val="00755E25"/>
    <w:rsid w:val="00756F8F"/>
    <w:rsid w:val="0075733F"/>
    <w:rsid w:val="00760227"/>
    <w:rsid w:val="0076167C"/>
    <w:rsid w:val="0076226C"/>
    <w:rsid w:val="00766758"/>
    <w:rsid w:val="00767045"/>
    <w:rsid w:val="00767FC2"/>
    <w:rsid w:val="007713FF"/>
    <w:rsid w:val="00773B5C"/>
    <w:rsid w:val="00773CE6"/>
    <w:rsid w:val="007771E1"/>
    <w:rsid w:val="00777B8F"/>
    <w:rsid w:val="00780CB9"/>
    <w:rsid w:val="00780F56"/>
    <w:rsid w:val="00781020"/>
    <w:rsid w:val="00781FC1"/>
    <w:rsid w:val="00782A82"/>
    <w:rsid w:val="00791801"/>
    <w:rsid w:val="0079358D"/>
    <w:rsid w:val="0079680E"/>
    <w:rsid w:val="007A19E3"/>
    <w:rsid w:val="007A3B7E"/>
    <w:rsid w:val="007A54F5"/>
    <w:rsid w:val="007A7CCA"/>
    <w:rsid w:val="007A7FE2"/>
    <w:rsid w:val="007B4243"/>
    <w:rsid w:val="007B4A6D"/>
    <w:rsid w:val="007C036E"/>
    <w:rsid w:val="007C0909"/>
    <w:rsid w:val="007C3BE8"/>
    <w:rsid w:val="007C3DC6"/>
    <w:rsid w:val="007C4B40"/>
    <w:rsid w:val="007C58AA"/>
    <w:rsid w:val="007D22A3"/>
    <w:rsid w:val="007D2552"/>
    <w:rsid w:val="007D4676"/>
    <w:rsid w:val="007D558B"/>
    <w:rsid w:val="007E0173"/>
    <w:rsid w:val="007E0B46"/>
    <w:rsid w:val="007E1077"/>
    <w:rsid w:val="007E1890"/>
    <w:rsid w:val="007E1D23"/>
    <w:rsid w:val="007E47D2"/>
    <w:rsid w:val="007E48EB"/>
    <w:rsid w:val="007E541B"/>
    <w:rsid w:val="007E71C9"/>
    <w:rsid w:val="007F2274"/>
    <w:rsid w:val="007F3295"/>
    <w:rsid w:val="007F35AD"/>
    <w:rsid w:val="007F40DE"/>
    <w:rsid w:val="007F4E2B"/>
    <w:rsid w:val="007F555B"/>
    <w:rsid w:val="007F6548"/>
    <w:rsid w:val="007F75FB"/>
    <w:rsid w:val="007F79E9"/>
    <w:rsid w:val="00801779"/>
    <w:rsid w:val="008020B5"/>
    <w:rsid w:val="008042E0"/>
    <w:rsid w:val="008073D0"/>
    <w:rsid w:val="0080780A"/>
    <w:rsid w:val="00812078"/>
    <w:rsid w:val="00812864"/>
    <w:rsid w:val="008130EB"/>
    <w:rsid w:val="00821CDE"/>
    <w:rsid w:val="00822661"/>
    <w:rsid w:val="00822A02"/>
    <w:rsid w:val="008256DD"/>
    <w:rsid w:val="00826840"/>
    <w:rsid w:val="00827FAC"/>
    <w:rsid w:val="008314E7"/>
    <w:rsid w:val="008320DA"/>
    <w:rsid w:val="00835632"/>
    <w:rsid w:val="00837216"/>
    <w:rsid w:val="00840342"/>
    <w:rsid w:val="008423A7"/>
    <w:rsid w:val="0084395C"/>
    <w:rsid w:val="00843DE4"/>
    <w:rsid w:val="00844837"/>
    <w:rsid w:val="008475D9"/>
    <w:rsid w:val="00851750"/>
    <w:rsid w:val="00851A8D"/>
    <w:rsid w:val="00852B07"/>
    <w:rsid w:val="008542F4"/>
    <w:rsid w:val="00855171"/>
    <w:rsid w:val="00855387"/>
    <w:rsid w:val="0085767A"/>
    <w:rsid w:val="00857DAE"/>
    <w:rsid w:val="00861DF0"/>
    <w:rsid w:val="00862F72"/>
    <w:rsid w:val="00864397"/>
    <w:rsid w:val="008675C1"/>
    <w:rsid w:val="00871A15"/>
    <w:rsid w:val="008724A5"/>
    <w:rsid w:val="00876121"/>
    <w:rsid w:val="0088065E"/>
    <w:rsid w:val="00880FED"/>
    <w:rsid w:val="008824DF"/>
    <w:rsid w:val="00882A6D"/>
    <w:rsid w:val="008851AF"/>
    <w:rsid w:val="00886A51"/>
    <w:rsid w:val="00887087"/>
    <w:rsid w:val="00893F0C"/>
    <w:rsid w:val="00897B7C"/>
    <w:rsid w:val="008A0359"/>
    <w:rsid w:val="008A0ACF"/>
    <w:rsid w:val="008A1459"/>
    <w:rsid w:val="008A147B"/>
    <w:rsid w:val="008A2306"/>
    <w:rsid w:val="008A35F7"/>
    <w:rsid w:val="008A54DE"/>
    <w:rsid w:val="008A6117"/>
    <w:rsid w:val="008B195F"/>
    <w:rsid w:val="008B384B"/>
    <w:rsid w:val="008B7C61"/>
    <w:rsid w:val="008C354E"/>
    <w:rsid w:val="008C40B6"/>
    <w:rsid w:val="008C4435"/>
    <w:rsid w:val="008D0BF9"/>
    <w:rsid w:val="008D2300"/>
    <w:rsid w:val="008D2F2B"/>
    <w:rsid w:val="008D3C88"/>
    <w:rsid w:val="008D3DF9"/>
    <w:rsid w:val="008D4138"/>
    <w:rsid w:val="008D582B"/>
    <w:rsid w:val="008D5AC6"/>
    <w:rsid w:val="008D5BD4"/>
    <w:rsid w:val="008D63F8"/>
    <w:rsid w:val="008D64F3"/>
    <w:rsid w:val="008D73E3"/>
    <w:rsid w:val="008D764E"/>
    <w:rsid w:val="008E36B1"/>
    <w:rsid w:val="008E4551"/>
    <w:rsid w:val="008E47D3"/>
    <w:rsid w:val="008E56D7"/>
    <w:rsid w:val="008E5C13"/>
    <w:rsid w:val="008E5C49"/>
    <w:rsid w:val="008E5E90"/>
    <w:rsid w:val="008E69F9"/>
    <w:rsid w:val="008F132D"/>
    <w:rsid w:val="008F2FDF"/>
    <w:rsid w:val="008F3BFB"/>
    <w:rsid w:val="008F4663"/>
    <w:rsid w:val="008F4F33"/>
    <w:rsid w:val="008F54D3"/>
    <w:rsid w:val="008F6260"/>
    <w:rsid w:val="009005CF"/>
    <w:rsid w:val="00902186"/>
    <w:rsid w:val="00903328"/>
    <w:rsid w:val="009043EF"/>
    <w:rsid w:val="00904C12"/>
    <w:rsid w:val="009051E2"/>
    <w:rsid w:val="0090542E"/>
    <w:rsid w:val="00906A3A"/>
    <w:rsid w:val="00906AD6"/>
    <w:rsid w:val="00915576"/>
    <w:rsid w:val="009175FE"/>
    <w:rsid w:val="00920074"/>
    <w:rsid w:val="009213BA"/>
    <w:rsid w:val="00923FBB"/>
    <w:rsid w:val="00924057"/>
    <w:rsid w:val="0092464B"/>
    <w:rsid w:val="0092544F"/>
    <w:rsid w:val="0093114F"/>
    <w:rsid w:val="0093204C"/>
    <w:rsid w:val="009346F2"/>
    <w:rsid w:val="00935FBE"/>
    <w:rsid w:val="00940AF3"/>
    <w:rsid w:val="00943588"/>
    <w:rsid w:val="00943EF2"/>
    <w:rsid w:val="00945D04"/>
    <w:rsid w:val="00947840"/>
    <w:rsid w:val="009502FF"/>
    <w:rsid w:val="00950CF7"/>
    <w:rsid w:val="009524BA"/>
    <w:rsid w:val="00952DF0"/>
    <w:rsid w:val="00952F14"/>
    <w:rsid w:val="00954193"/>
    <w:rsid w:val="009542FF"/>
    <w:rsid w:val="00954A83"/>
    <w:rsid w:val="00955DC1"/>
    <w:rsid w:val="00957BF9"/>
    <w:rsid w:val="00960390"/>
    <w:rsid w:val="00963150"/>
    <w:rsid w:val="00970B3E"/>
    <w:rsid w:val="00971AB2"/>
    <w:rsid w:val="00971C83"/>
    <w:rsid w:val="00974166"/>
    <w:rsid w:val="0097446E"/>
    <w:rsid w:val="00976948"/>
    <w:rsid w:val="00976F84"/>
    <w:rsid w:val="00977EC9"/>
    <w:rsid w:val="0098148C"/>
    <w:rsid w:val="00981B74"/>
    <w:rsid w:val="0098312E"/>
    <w:rsid w:val="00985BAD"/>
    <w:rsid w:val="00985C33"/>
    <w:rsid w:val="00986676"/>
    <w:rsid w:val="00990823"/>
    <w:rsid w:val="009914C3"/>
    <w:rsid w:val="009918B1"/>
    <w:rsid w:val="009925ED"/>
    <w:rsid w:val="009927B8"/>
    <w:rsid w:val="00995489"/>
    <w:rsid w:val="00995A5C"/>
    <w:rsid w:val="00997E9D"/>
    <w:rsid w:val="009A107E"/>
    <w:rsid w:val="009A16E5"/>
    <w:rsid w:val="009A1B2E"/>
    <w:rsid w:val="009B17A8"/>
    <w:rsid w:val="009B18F6"/>
    <w:rsid w:val="009B4E9E"/>
    <w:rsid w:val="009B4F48"/>
    <w:rsid w:val="009B54AF"/>
    <w:rsid w:val="009C2F00"/>
    <w:rsid w:val="009D10C5"/>
    <w:rsid w:val="009D1357"/>
    <w:rsid w:val="009D1E34"/>
    <w:rsid w:val="009D1E85"/>
    <w:rsid w:val="009D2497"/>
    <w:rsid w:val="009D30EC"/>
    <w:rsid w:val="009D3668"/>
    <w:rsid w:val="009D4248"/>
    <w:rsid w:val="009D6B5C"/>
    <w:rsid w:val="009D6E72"/>
    <w:rsid w:val="009E0CCF"/>
    <w:rsid w:val="009E14A2"/>
    <w:rsid w:val="009E2181"/>
    <w:rsid w:val="009E33C3"/>
    <w:rsid w:val="009E33DA"/>
    <w:rsid w:val="009E3AC4"/>
    <w:rsid w:val="009E3B5A"/>
    <w:rsid w:val="009E6C33"/>
    <w:rsid w:val="009E730E"/>
    <w:rsid w:val="009E7347"/>
    <w:rsid w:val="009E7D82"/>
    <w:rsid w:val="009F2B60"/>
    <w:rsid w:val="009F2CE7"/>
    <w:rsid w:val="009F43C9"/>
    <w:rsid w:val="009F5C7D"/>
    <w:rsid w:val="00A01AF2"/>
    <w:rsid w:val="00A03BF2"/>
    <w:rsid w:val="00A1052A"/>
    <w:rsid w:val="00A123B3"/>
    <w:rsid w:val="00A12953"/>
    <w:rsid w:val="00A129AC"/>
    <w:rsid w:val="00A14B93"/>
    <w:rsid w:val="00A1644D"/>
    <w:rsid w:val="00A16D52"/>
    <w:rsid w:val="00A1750D"/>
    <w:rsid w:val="00A21B80"/>
    <w:rsid w:val="00A23605"/>
    <w:rsid w:val="00A23D1B"/>
    <w:rsid w:val="00A26FAE"/>
    <w:rsid w:val="00A30A3A"/>
    <w:rsid w:val="00A319E0"/>
    <w:rsid w:val="00A34BB3"/>
    <w:rsid w:val="00A372BB"/>
    <w:rsid w:val="00A41308"/>
    <w:rsid w:val="00A41918"/>
    <w:rsid w:val="00A43FDF"/>
    <w:rsid w:val="00A5048E"/>
    <w:rsid w:val="00A51028"/>
    <w:rsid w:val="00A53D72"/>
    <w:rsid w:val="00A53E0E"/>
    <w:rsid w:val="00A56F97"/>
    <w:rsid w:val="00A608DB"/>
    <w:rsid w:val="00A61592"/>
    <w:rsid w:val="00A61C22"/>
    <w:rsid w:val="00A62B59"/>
    <w:rsid w:val="00A63168"/>
    <w:rsid w:val="00A65A3E"/>
    <w:rsid w:val="00A71A04"/>
    <w:rsid w:val="00A720A4"/>
    <w:rsid w:val="00A7220F"/>
    <w:rsid w:val="00A727B0"/>
    <w:rsid w:val="00A75EC0"/>
    <w:rsid w:val="00A77989"/>
    <w:rsid w:val="00A80EAC"/>
    <w:rsid w:val="00A818A1"/>
    <w:rsid w:val="00A829AD"/>
    <w:rsid w:val="00A85060"/>
    <w:rsid w:val="00A85892"/>
    <w:rsid w:val="00A86A75"/>
    <w:rsid w:val="00A91C4B"/>
    <w:rsid w:val="00A9366C"/>
    <w:rsid w:val="00A95C85"/>
    <w:rsid w:val="00A95F5E"/>
    <w:rsid w:val="00A96EDC"/>
    <w:rsid w:val="00AA3AF9"/>
    <w:rsid w:val="00AA5F20"/>
    <w:rsid w:val="00AA6FA6"/>
    <w:rsid w:val="00AB0CA7"/>
    <w:rsid w:val="00AB11BF"/>
    <w:rsid w:val="00AB1BAE"/>
    <w:rsid w:val="00AB1F5B"/>
    <w:rsid w:val="00AB6019"/>
    <w:rsid w:val="00AC3083"/>
    <w:rsid w:val="00AC5D5C"/>
    <w:rsid w:val="00AC6302"/>
    <w:rsid w:val="00AC7944"/>
    <w:rsid w:val="00AC7A21"/>
    <w:rsid w:val="00AD3816"/>
    <w:rsid w:val="00AD47E9"/>
    <w:rsid w:val="00AD6068"/>
    <w:rsid w:val="00AE1677"/>
    <w:rsid w:val="00AE23FC"/>
    <w:rsid w:val="00AF02CE"/>
    <w:rsid w:val="00AF1554"/>
    <w:rsid w:val="00AF385E"/>
    <w:rsid w:val="00AF40E6"/>
    <w:rsid w:val="00AF4101"/>
    <w:rsid w:val="00AF4FA9"/>
    <w:rsid w:val="00AF70A0"/>
    <w:rsid w:val="00AF763F"/>
    <w:rsid w:val="00B01023"/>
    <w:rsid w:val="00B0219C"/>
    <w:rsid w:val="00B0501D"/>
    <w:rsid w:val="00B05658"/>
    <w:rsid w:val="00B0647D"/>
    <w:rsid w:val="00B10A2F"/>
    <w:rsid w:val="00B10C52"/>
    <w:rsid w:val="00B1305F"/>
    <w:rsid w:val="00B138E8"/>
    <w:rsid w:val="00B17BAA"/>
    <w:rsid w:val="00B22F45"/>
    <w:rsid w:val="00B23E3F"/>
    <w:rsid w:val="00B24251"/>
    <w:rsid w:val="00B259BB"/>
    <w:rsid w:val="00B30DF4"/>
    <w:rsid w:val="00B3211F"/>
    <w:rsid w:val="00B33D23"/>
    <w:rsid w:val="00B3594B"/>
    <w:rsid w:val="00B37072"/>
    <w:rsid w:val="00B3716D"/>
    <w:rsid w:val="00B37921"/>
    <w:rsid w:val="00B403C1"/>
    <w:rsid w:val="00B416D9"/>
    <w:rsid w:val="00B42B35"/>
    <w:rsid w:val="00B430AD"/>
    <w:rsid w:val="00B46857"/>
    <w:rsid w:val="00B47BB0"/>
    <w:rsid w:val="00B47C24"/>
    <w:rsid w:val="00B516BF"/>
    <w:rsid w:val="00B51AC4"/>
    <w:rsid w:val="00B5268D"/>
    <w:rsid w:val="00B53C96"/>
    <w:rsid w:val="00B53CB1"/>
    <w:rsid w:val="00B53EB5"/>
    <w:rsid w:val="00B5423C"/>
    <w:rsid w:val="00B55682"/>
    <w:rsid w:val="00B55AA7"/>
    <w:rsid w:val="00B56677"/>
    <w:rsid w:val="00B60129"/>
    <w:rsid w:val="00B60EAD"/>
    <w:rsid w:val="00B61654"/>
    <w:rsid w:val="00B6202A"/>
    <w:rsid w:val="00B62C2A"/>
    <w:rsid w:val="00B64463"/>
    <w:rsid w:val="00B67945"/>
    <w:rsid w:val="00B72CED"/>
    <w:rsid w:val="00B74CDE"/>
    <w:rsid w:val="00B75B09"/>
    <w:rsid w:val="00B80044"/>
    <w:rsid w:val="00B92A26"/>
    <w:rsid w:val="00B9386C"/>
    <w:rsid w:val="00B97A0B"/>
    <w:rsid w:val="00BA21BD"/>
    <w:rsid w:val="00BA59E0"/>
    <w:rsid w:val="00BA7601"/>
    <w:rsid w:val="00BB34F1"/>
    <w:rsid w:val="00BB6A6E"/>
    <w:rsid w:val="00BB7725"/>
    <w:rsid w:val="00BC5984"/>
    <w:rsid w:val="00BC75EB"/>
    <w:rsid w:val="00BD0862"/>
    <w:rsid w:val="00BD4D7A"/>
    <w:rsid w:val="00BD4DB5"/>
    <w:rsid w:val="00BD4E01"/>
    <w:rsid w:val="00BD4E14"/>
    <w:rsid w:val="00BD5979"/>
    <w:rsid w:val="00BD65AD"/>
    <w:rsid w:val="00BD7225"/>
    <w:rsid w:val="00BD7A34"/>
    <w:rsid w:val="00BD7F06"/>
    <w:rsid w:val="00BE0110"/>
    <w:rsid w:val="00BE0CBE"/>
    <w:rsid w:val="00BE232C"/>
    <w:rsid w:val="00BE33B4"/>
    <w:rsid w:val="00BE5DBB"/>
    <w:rsid w:val="00BE5F5E"/>
    <w:rsid w:val="00BE694D"/>
    <w:rsid w:val="00BF002A"/>
    <w:rsid w:val="00BF01B8"/>
    <w:rsid w:val="00BF031F"/>
    <w:rsid w:val="00BF0AB2"/>
    <w:rsid w:val="00BF27D5"/>
    <w:rsid w:val="00BF3AE2"/>
    <w:rsid w:val="00BF6775"/>
    <w:rsid w:val="00C004A9"/>
    <w:rsid w:val="00C01837"/>
    <w:rsid w:val="00C11A41"/>
    <w:rsid w:val="00C12228"/>
    <w:rsid w:val="00C171EB"/>
    <w:rsid w:val="00C21EDA"/>
    <w:rsid w:val="00C221D0"/>
    <w:rsid w:val="00C2322D"/>
    <w:rsid w:val="00C25738"/>
    <w:rsid w:val="00C2616F"/>
    <w:rsid w:val="00C33E7F"/>
    <w:rsid w:val="00C37D73"/>
    <w:rsid w:val="00C430B6"/>
    <w:rsid w:val="00C44DCF"/>
    <w:rsid w:val="00C473A0"/>
    <w:rsid w:val="00C5085D"/>
    <w:rsid w:val="00C51736"/>
    <w:rsid w:val="00C52900"/>
    <w:rsid w:val="00C53D9F"/>
    <w:rsid w:val="00C5541C"/>
    <w:rsid w:val="00C56AB9"/>
    <w:rsid w:val="00C57A35"/>
    <w:rsid w:val="00C57E14"/>
    <w:rsid w:val="00C6080F"/>
    <w:rsid w:val="00C61FD9"/>
    <w:rsid w:val="00C628AD"/>
    <w:rsid w:val="00C663C1"/>
    <w:rsid w:val="00C7148B"/>
    <w:rsid w:val="00C75FA1"/>
    <w:rsid w:val="00C779D6"/>
    <w:rsid w:val="00C826DE"/>
    <w:rsid w:val="00C83676"/>
    <w:rsid w:val="00C86572"/>
    <w:rsid w:val="00C86880"/>
    <w:rsid w:val="00C9039C"/>
    <w:rsid w:val="00C9224C"/>
    <w:rsid w:val="00C924AF"/>
    <w:rsid w:val="00C92963"/>
    <w:rsid w:val="00C93560"/>
    <w:rsid w:val="00C9417F"/>
    <w:rsid w:val="00C94912"/>
    <w:rsid w:val="00C94CFB"/>
    <w:rsid w:val="00C970E6"/>
    <w:rsid w:val="00C97662"/>
    <w:rsid w:val="00CA014F"/>
    <w:rsid w:val="00CA2EA7"/>
    <w:rsid w:val="00CA31CD"/>
    <w:rsid w:val="00CA57D1"/>
    <w:rsid w:val="00CA6D15"/>
    <w:rsid w:val="00CB49CF"/>
    <w:rsid w:val="00CB61B5"/>
    <w:rsid w:val="00CC147B"/>
    <w:rsid w:val="00CC2905"/>
    <w:rsid w:val="00CC35E3"/>
    <w:rsid w:val="00CC5034"/>
    <w:rsid w:val="00CC53E8"/>
    <w:rsid w:val="00CC5821"/>
    <w:rsid w:val="00CC7AFF"/>
    <w:rsid w:val="00CD0802"/>
    <w:rsid w:val="00CD0BBD"/>
    <w:rsid w:val="00CD2661"/>
    <w:rsid w:val="00CD2E71"/>
    <w:rsid w:val="00CD6447"/>
    <w:rsid w:val="00CE0E6A"/>
    <w:rsid w:val="00CE18AA"/>
    <w:rsid w:val="00CE1D7A"/>
    <w:rsid w:val="00CE30A1"/>
    <w:rsid w:val="00CE5A1B"/>
    <w:rsid w:val="00CE672F"/>
    <w:rsid w:val="00CE6A8C"/>
    <w:rsid w:val="00CE6BB4"/>
    <w:rsid w:val="00CF5637"/>
    <w:rsid w:val="00CF6518"/>
    <w:rsid w:val="00D019A2"/>
    <w:rsid w:val="00D02A7E"/>
    <w:rsid w:val="00D034B4"/>
    <w:rsid w:val="00D03B7F"/>
    <w:rsid w:val="00D057A8"/>
    <w:rsid w:val="00D06041"/>
    <w:rsid w:val="00D066D6"/>
    <w:rsid w:val="00D06B16"/>
    <w:rsid w:val="00D07549"/>
    <w:rsid w:val="00D07A1F"/>
    <w:rsid w:val="00D07C31"/>
    <w:rsid w:val="00D11FBE"/>
    <w:rsid w:val="00D139D1"/>
    <w:rsid w:val="00D142B2"/>
    <w:rsid w:val="00D14CFB"/>
    <w:rsid w:val="00D14F74"/>
    <w:rsid w:val="00D17FD9"/>
    <w:rsid w:val="00D2522E"/>
    <w:rsid w:val="00D25FEA"/>
    <w:rsid w:val="00D26A07"/>
    <w:rsid w:val="00D27AE0"/>
    <w:rsid w:val="00D306DB"/>
    <w:rsid w:val="00D3187D"/>
    <w:rsid w:val="00D31FC2"/>
    <w:rsid w:val="00D32437"/>
    <w:rsid w:val="00D32A00"/>
    <w:rsid w:val="00D32F9D"/>
    <w:rsid w:val="00D33E2F"/>
    <w:rsid w:val="00D37264"/>
    <w:rsid w:val="00D37BC3"/>
    <w:rsid w:val="00D37EFE"/>
    <w:rsid w:val="00D42A8F"/>
    <w:rsid w:val="00D43BD4"/>
    <w:rsid w:val="00D44EA0"/>
    <w:rsid w:val="00D45AE4"/>
    <w:rsid w:val="00D46A56"/>
    <w:rsid w:val="00D4784B"/>
    <w:rsid w:val="00D50C12"/>
    <w:rsid w:val="00D51076"/>
    <w:rsid w:val="00D5226B"/>
    <w:rsid w:val="00D54149"/>
    <w:rsid w:val="00D54D6A"/>
    <w:rsid w:val="00D569F6"/>
    <w:rsid w:val="00D576D8"/>
    <w:rsid w:val="00D600F5"/>
    <w:rsid w:val="00D6084D"/>
    <w:rsid w:val="00D60F80"/>
    <w:rsid w:val="00D6304A"/>
    <w:rsid w:val="00D647B9"/>
    <w:rsid w:val="00D65D64"/>
    <w:rsid w:val="00D662C8"/>
    <w:rsid w:val="00D67A7A"/>
    <w:rsid w:val="00D67FFC"/>
    <w:rsid w:val="00D7199D"/>
    <w:rsid w:val="00D72750"/>
    <w:rsid w:val="00D733E0"/>
    <w:rsid w:val="00D8084C"/>
    <w:rsid w:val="00D8188A"/>
    <w:rsid w:val="00D83E7B"/>
    <w:rsid w:val="00D841FC"/>
    <w:rsid w:val="00D9338C"/>
    <w:rsid w:val="00D95BEF"/>
    <w:rsid w:val="00D97A48"/>
    <w:rsid w:val="00DA012A"/>
    <w:rsid w:val="00DA0698"/>
    <w:rsid w:val="00DA3C89"/>
    <w:rsid w:val="00DA423E"/>
    <w:rsid w:val="00DA44C3"/>
    <w:rsid w:val="00DA46E2"/>
    <w:rsid w:val="00DA59C1"/>
    <w:rsid w:val="00DA738E"/>
    <w:rsid w:val="00DB0A3D"/>
    <w:rsid w:val="00DB3FE7"/>
    <w:rsid w:val="00DB6296"/>
    <w:rsid w:val="00DB760F"/>
    <w:rsid w:val="00DC0D42"/>
    <w:rsid w:val="00DC12F3"/>
    <w:rsid w:val="00DC516F"/>
    <w:rsid w:val="00DC5A15"/>
    <w:rsid w:val="00DC628E"/>
    <w:rsid w:val="00DD0026"/>
    <w:rsid w:val="00DD117E"/>
    <w:rsid w:val="00DD2CA6"/>
    <w:rsid w:val="00DD4EE2"/>
    <w:rsid w:val="00DD7CEC"/>
    <w:rsid w:val="00DE4057"/>
    <w:rsid w:val="00DE4FA5"/>
    <w:rsid w:val="00DF1140"/>
    <w:rsid w:val="00DF1587"/>
    <w:rsid w:val="00DF197F"/>
    <w:rsid w:val="00DF5598"/>
    <w:rsid w:val="00DF56B0"/>
    <w:rsid w:val="00DF6DE4"/>
    <w:rsid w:val="00DF7580"/>
    <w:rsid w:val="00E00E2C"/>
    <w:rsid w:val="00E02162"/>
    <w:rsid w:val="00E03D5B"/>
    <w:rsid w:val="00E03D6C"/>
    <w:rsid w:val="00E05524"/>
    <w:rsid w:val="00E103C8"/>
    <w:rsid w:val="00E21F89"/>
    <w:rsid w:val="00E22CC4"/>
    <w:rsid w:val="00E24104"/>
    <w:rsid w:val="00E2427A"/>
    <w:rsid w:val="00E25FB5"/>
    <w:rsid w:val="00E30CCB"/>
    <w:rsid w:val="00E33C9F"/>
    <w:rsid w:val="00E33E3C"/>
    <w:rsid w:val="00E34FDF"/>
    <w:rsid w:val="00E35558"/>
    <w:rsid w:val="00E362D1"/>
    <w:rsid w:val="00E42E31"/>
    <w:rsid w:val="00E4390F"/>
    <w:rsid w:val="00E4546E"/>
    <w:rsid w:val="00E465DE"/>
    <w:rsid w:val="00E502E1"/>
    <w:rsid w:val="00E5299A"/>
    <w:rsid w:val="00E52FBB"/>
    <w:rsid w:val="00E54CE7"/>
    <w:rsid w:val="00E56B07"/>
    <w:rsid w:val="00E576B7"/>
    <w:rsid w:val="00E60DA2"/>
    <w:rsid w:val="00E61925"/>
    <w:rsid w:val="00E61B8B"/>
    <w:rsid w:val="00E62AF6"/>
    <w:rsid w:val="00E64532"/>
    <w:rsid w:val="00E645D4"/>
    <w:rsid w:val="00E6699C"/>
    <w:rsid w:val="00E67066"/>
    <w:rsid w:val="00E671A9"/>
    <w:rsid w:val="00E6764E"/>
    <w:rsid w:val="00E67AB2"/>
    <w:rsid w:val="00E67C3E"/>
    <w:rsid w:val="00E7073B"/>
    <w:rsid w:val="00E711E6"/>
    <w:rsid w:val="00E7203A"/>
    <w:rsid w:val="00E741AD"/>
    <w:rsid w:val="00E749A1"/>
    <w:rsid w:val="00E818DA"/>
    <w:rsid w:val="00E821A5"/>
    <w:rsid w:val="00E82509"/>
    <w:rsid w:val="00E84FD1"/>
    <w:rsid w:val="00E85168"/>
    <w:rsid w:val="00E8557B"/>
    <w:rsid w:val="00E91430"/>
    <w:rsid w:val="00E91A3E"/>
    <w:rsid w:val="00E958CB"/>
    <w:rsid w:val="00E95CBF"/>
    <w:rsid w:val="00E96164"/>
    <w:rsid w:val="00E97B64"/>
    <w:rsid w:val="00E97C21"/>
    <w:rsid w:val="00E97FE0"/>
    <w:rsid w:val="00EA0D80"/>
    <w:rsid w:val="00EA3C0D"/>
    <w:rsid w:val="00EA4351"/>
    <w:rsid w:val="00EA4606"/>
    <w:rsid w:val="00EA4E75"/>
    <w:rsid w:val="00EA68B9"/>
    <w:rsid w:val="00EA7A86"/>
    <w:rsid w:val="00EA7BB1"/>
    <w:rsid w:val="00EB2410"/>
    <w:rsid w:val="00EB269C"/>
    <w:rsid w:val="00EB3B77"/>
    <w:rsid w:val="00EB3E6D"/>
    <w:rsid w:val="00EB4AA0"/>
    <w:rsid w:val="00EB6E02"/>
    <w:rsid w:val="00EB75E7"/>
    <w:rsid w:val="00EC2D3E"/>
    <w:rsid w:val="00EC35FE"/>
    <w:rsid w:val="00EC3C43"/>
    <w:rsid w:val="00EC4620"/>
    <w:rsid w:val="00EC5A8D"/>
    <w:rsid w:val="00EC617A"/>
    <w:rsid w:val="00EC64EA"/>
    <w:rsid w:val="00EC731D"/>
    <w:rsid w:val="00ED010A"/>
    <w:rsid w:val="00ED228D"/>
    <w:rsid w:val="00ED3E18"/>
    <w:rsid w:val="00ED4E3C"/>
    <w:rsid w:val="00ED6329"/>
    <w:rsid w:val="00ED644B"/>
    <w:rsid w:val="00ED6F2E"/>
    <w:rsid w:val="00ED736E"/>
    <w:rsid w:val="00ED7702"/>
    <w:rsid w:val="00EE01E0"/>
    <w:rsid w:val="00EE324A"/>
    <w:rsid w:val="00EE42F7"/>
    <w:rsid w:val="00EE480F"/>
    <w:rsid w:val="00EE5E91"/>
    <w:rsid w:val="00EE75FA"/>
    <w:rsid w:val="00EF03DD"/>
    <w:rsid w:val="00EF4454"/>
    <w:rsid w:val="00EF6958"/>
    <w:rsid w:val="00EF7D2E"/>
    <w:rsid w:val="00F01F5A"/>
    <w:rsid w:val="00F01FB3"/>
    <w:rsid w:val="00F0234E"/>
    <w:rsid w:val="00F0279B"/>
    <w:rsid w:val="00F02875"/>
    <w:rsid w:val="00F038A8"/>
    <w:rsid w:val="00F0414D"/>
    <w:rsid w:val="00F04F32"/>
    <w:rsid w:val="00F10285"/>
    <w:rsid w:val="00F10879"/>
    <w:rsid w:val="00F13226"/>
    <w:rsid w:val="00F166A3"/>
    <w:rsid w:val="00F178CA"/>
    <w:rsid w:val="00F230AA"/>
    <w:rsid w:val="00F27688"/>
    <w:rsid w:val="00F300F4"/>
    <w:rsid w:val="00F31439"/>
    <w:rsid w:val="00F32241"/>
    <w:rsid w:val="00F3348B"/>
    <w:rsid w:val="00F344B4"/>
    <w:rsid w:val="00F34C9A"/>
    <w:rsid w:val="00F3570B"/>
    <w:rsid w:val="00F41E6B"/>
    <w:rsid w:val="00F43176"/>
    <w:rsid w:val="00F457FD"/>
    <w:rsid w:val="00F479B0"/>
    <w:rsid w:val="00F47D84"/>
    <w:rsid w:val="00F51241"/>
    <w:rsid w:val="00F52C89"/>
    <w:rsid w:val="00F53085"/>
    <w:rsid w:val="00F538C8"/>
    <w:rsid w:val="00F5393F"/>
    <w:rsid w:val="00F53A33"/>
    <w:rsid w:val="00F550C8"/>
    <w:rsid w:val="00F55B26"/>
    <w:rsid w:val="00F566FA"/>
    <w:rsid w:val="00F61BF6"/>
    <w:rsid w:val="00F63D77"/>
    <w:rsid w:val="00F640DC"/>
    <w:rsid w:val="00F64CDB"/>
    <w:rsid w:val="00F65B42"/>
    <w:rsid w:val="00F6651F"/>
    <w:rsid w:val="00F6726A"/>
    <w:rsid w:val="00F677F0"/>
    <w:rsid w:val="00F6783A"/>
    <w:rsid w:val="00F67E02"/>
    <w:rsid w:val="00F705FD"/>
    <w:rsid w:val="00F718D7"/>
    <w:rsid w:val="00F73C7D"/>
    <w:rsid w:val="00F755E9"/>
    <w:rsid w:val="00F75EB9"/>
    <w:rsid w:val="00F76323"/>
    <w:rsid w:val="00F8116D"/>
    <w:rsid w:val="00F81301"/>
    <w:rsid w:val="00F82FE6"/>
    <w:rsid w:val="00F83961"/>
    <w:rsid w:val="00F87B81"/>
    <w:rsid w:val="00F94417"/>
    <w:rsid w:val="00F95894"/>
    <w:rsid w:val="00F97726"/>
    <w:rsid w:val="00FA2ED5"/>
    <w:rsid w:val="00FA5892"/>
    <w:rsid w:val="00FA58D9"/>
    <w:rsid w:val="00FB3469"/>
    <w:rsid w:val="00FB5263"/>
    <w:rsid w:val="00FB68E1"/>
    <w:rsid w:val="00FC0D68"/>
    <w:rsid w:val="00FC1261"/>
    <w:rsid w:val="00FC41EA"/>
    <w:rsid w:val="00FC553D"/>
    <w:rsid w:val="00FC66B5"/>
    <w:rsid w:val="00FC71DC"/>
    <w:rsid w:val="00FD02B3"/>
    <w:rsid w:val="00FD0333"/>
    <w:rsid w:val="00FD1DEC"/>
    <w:rsid w:val="00FD29A4"/>
    <w:rsid w:val="00FD2FDA"/>
    <w:rsid w:val="00FD4541"/>
    <w:rsid w:val="00FD7B50"/>
    <w:rsid w:val="00FD7DB3"/>
    <w:rsid w:val="00FE0160"/>
    <w:rsid w:val="00FE147B"/>
    <w:rsid w:val="00FE288F"/>
    <w:rsid w:val="00FE2DB4"/>
    <w:rsid w:val="00FE37A5"/>
    <w:rsid w:val="00FE4B3F"/>
    <w:rsid w:val="00FE5C24"/>
    <w:rsid w:val="00FF05C7"/>
    <w:rsid w:val="00FF1897"/>
    <w:rsid w:val="00FF38D4"/>
    <w:rsid w:val="00FF6375"/>
    <w:rsid w:val="00FF7C75"/>
    <w:rsid w:val="02683807"/>
    <w:rsid w:val="032662A4"/>
    <w:rsid w:val="033AE517"/>
    <w:rsid w:val="0404346C"/>
    <w:rsid w:val="06808A85"/>
    <w:rsid w:val="072280CD"/>
    <w:rsid w:val="0736BC71"/>
    <w:rsid w:val="07AF0254"/>
    <w:rsid w:val="07ECFBE4"/>
    <w:rsid w:val="0A130974"/>
    <w:rsid w:val="0AA87320"/>
    <w:rsid w:val="0B9E72B8"/>
    <w:rsid w:val="0BB7B997"/>
    <w:rsid w:val="0F960050"/>
    <w:rsid w:val="0FD1394E"/>
    <w:rsid w:val="1027FFB0"/>
    <w:rsid w:val="123B88AA"/>
    <w:rsid w:val="1263D981"/>
    <w:rsid w:val="13FD8C6C"/>
    <w:rsid w:val="162C7AB8"/>
    <w:rsid w:val="16AA6FC1"/>
    <w:rsid w:val="174C6C73"/>
    <w:rsid w:val="182CA3BF"/>
    <w:rsid w:val="18B834B4"/>
    <w:rsid w:val="1A51E79F"/>
    <w:rsid w:val="1A6C3665"/>
    <w:rsid w:val="1B1E9DB3"/>
    <w:rsid w:val="1C5BC8B8"/>
    <w:rsid w:val="1CDB66B8"/>
    <w:rsid w:val="1D33E04D"/>
    <w:rsid w:val="1E7663D5"/>
    <w:rsid w:val="1E8104EB"/>
    <w:rsid w:val="2056FAC0"/>
    <w:rsid w:val="20A18092"/>
    <w:rsid w:val="21373A88"/>
    <w:rsid w:val="2211A232"/>
    <w:rsid w:val="2383EC70"/>
    <w:rsid w:val="24813187"/>
    <w:rsid w:val="24EC4E31"/>
    <w:rsid w:val="24F1C235"/>
    <w:rsid w:val="2541EE78"/>
    <w:rsid w:val="26135A3A"/>
    <w:rsid w:val="26160F5C"/>
    <w:rsid w:val="262E3EB0"/>
    <w:rsid w:val="2740531D"/>
    <w:rsid w:val="282962F7"/>
    <w:rsid w:val="29BBA69B"/>
    <w:rsid w:val="29E5C941"/>
    <w:rsid w:val="2AC9F998"/>
    <w:rsid w:val="2C9D8034"/>
    <w:rsid w:val="2E9A99E0"/>
    <w:rsid w:val="2FD520F6"/>
    <w:rsid w:val="3089EE24"/>
    <w:rsid w:val="324FDDB6"/>
    <w:rsid w:val="32C8F6A3"/>
    <w:rsid w:val="32D3204E"/>
    <w:rsid w:val="336FE4C6"/>
    <w:rsid w:val="34B05D46"/>
    <w:rsid w:val="34D2582D"/>
    <w:rsid w:val="34EA88EA"/>
    <w:rsid w:val="359CD545"/>
    <w:rsid w:val="35AACC7B"/>
    <w:rsid w:val="3709D37B"/>
    <w:rsid w:val="37DF03F0"/>
    <w:rsid w:val="3831328B"/>
    <w:rsid w:val="3A91AB0A"/>
    <w:rsid w:val="3BA4A9E7"/>
    <w:rsid w:val="3C2D7B6B"/>
    <w:rsid w:val="3E1A90F7"/>
    <w:rsid w:val="3E858DBE"/>
    <w:rsid w:val="3E9B1C46"/>
    <w:rsid w:val="3EB5E686"/>
    <w:rsid w:val="3EE43A11"/>
    <w:rsid w:val="41F42F8D"/>
    <w:rsid w:val="4256C3B5"/>
    <w:rsid w:val="45543268"/>
    <w:rsid w:val="46E2132C"/>
    <w:rsid w:val="4704F295"/>
    <w:rsid w:val="4718E512"/>
    <w:rsid w:val="482FD4C4"/>
    <w:rsid w:val="49FB702F"/>
    <w:rsid w:val="4AD40308"/>
    <w:rsid w:val="4BEA0FF2"/>
    <w:rsid w:val="4CB74E50"/>
    <w:rsid w:val="4EAB8A71"/>
    <w:rsid w:val="4F754224"/>
    <w:rsid w:val="50F524D0"/>
    <w:rsid w:val="5193F144"/>
    <w:rsid w:val="51CFC613"/>
    <w:rsid w:val="5549FAF9"/>
    <w:rsid w:val="562B3110"/>
    <w:rsid w:val="56395843"/>
    <w:rsid w:val="57AEA3C8"/>
    <w:rsid w:val="58289E7D"/>
    <w:rsid w:val="58F39124"/>
    <w:rsid w:val="5985F98D"/>
    <w:rsid w:val="59B1F299"/>
    <w:rsid w:val="5A5A6DB4"/>
    <w:rsid w:val="5B5D7FFC"/>
    <w:rsid w:val="5C0B0E7A"/>
    <w:rsid w:val="5C19AB9A"/>
    <w:rsid w:val="5C8C5027"/>
    <w:rsid w:val="5CEFB49C"/>
    <w:rsid w:val="5D25EA1C"/>
    <w:rsid w:val="5E4F3106"/>
    <w:rsid w:val="5FFC032A"/>
    <w:rsid w:val="60C918AB"/>
    <w:rsid w:val="611BF94B"/>
    <w:rsid w:val="61EEA9D3"/>
    <w:rsid w:val="62055125"/>
    <w:rsid w:val="622A5AA5"/>
    <w:rsid w:val="62587656"/>
    <w:rsid w:val="62A035E1"/>
    <w:rsid w:val="6400F0EC"/>
    <w:rsid w:val="64185611"/>
    <w:rsid w:val="66E3FAA2"/>
    <w:rsid w:val="66EF2050"/>
    <w:rsid w:val="67692E3C"/>
    <w:rsid w:val="67E85D4A"/>
    <w:rsid w:val="687EB5D8"/>
    <w:rsid w:val="68A34470"/>
    <w:rsid w:val="694D0BCD"/>
    <w:rsid w:val="6A342933"/>
    <w:rsid w:val="6C6F66AE"/>
    <w:rsid w:val="6D4A1CB8"/>
    <w:rsid w:val="6D526EE5"/>
    <w:rsid w:val="6F3ED6D3"/>
    <w:rsid w:val="6F4D970B"/>
    <w:rsid w:val="70005405"/>
    <w:rsid w:val="70ABA7B6"/>
    <w:rsid w:val="720CB7AB"/>
    <w:rsid w:val="7216E63F"/>
    <w:rsid w:val="7319A2FB"/>
    <w:rsid w:val="738572B5"/>
    <w:rsid w:val="7430B00D"/>
    <w:rsid w:val="74E28191"/>
    <w:rsid w:val="74ECFE73"/>
    <w:rsid w:val="75933206"/>
    <w:rsid w:val="77EFA532"/>
    <w:rsid w:val="786E1505"/>
    <w:rsid w:val="79F490CC"/>
    <w:rsid w:val="7B0DFA39"/>
    <w:rsid w:val="7CF85ED9"/>
    <w:rsid w:val="7D0010CA"/>
    <w:rsid w:val="7DD5B574"/>
    <w:rsid w:val="7E6773F3"/>
    <w:rsid w:val="7F81FC39"/>
    <w:rsid w:val="7FBF8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7D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7C21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020B5"/>
    <w:pPr>
      <w:keepNext/>
      <w:numPr>
        <w:numId w:val="6"/>
      </w:numPr>
      <w:spacing w:before="240" w:after="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7E05"/>
    <w:pPr>
      <w:keepNext/>
      <w:numPr>
        <w:ilvl w:val="1"/>
        <w:numId w:val="6"/>
      </w:numPr>
      <w:tabs>
        <w:tab w:val="left" w:pos="851"/>
      </w:tabs>
      <w:spacing w:before="120"/>
      <w:outlineLvl w:val="1"/>
    </w:pPr>
    <w:rPr>
      <w:rFonts w:eastAsia="Times"/>
      <w:noProof/>
      <w:lang w:val="en-US" w:eastAsia="en-US"/>
    </w:rPr>
  </w:style>
  <w:style w:type="paragraph" w:styleId="Heading3">
    <w:name w:val="heading 3"/>
    <w:basedOn w:val="Normal"/>
    <w:next w:val="Normal"/>
    <w:uiPriority w:val="99"/>
    <w:qFormat/>
    <w:rsid w:val="00257E05"/>
    <w:pPr>
      <w:keepNext/>
      <w:numPr>
        <w:ilvl w:val="2"/>
        <w:numId w:val="6"/>
      </w:numPr>
      <w:outlineLvl w:val="2"/>
    </w:pPr>
  </w:style>
  <w:style w:type="paragraph" w:styleId="Heading4">
    <w:name w:val="heading 4"/>
    <w:basedOn w:val="Normal"/>
    <w:next w:val="Normal"/>
    <w:uiPriority w:val="99"/>
    <w:qFormat/>
    <w:rsid w:val="008020B5"/>
    <w:pPr>
      <w:keepNext/>
      <w:numPr>
        <w:ilvl w:val="3"/>
        <w:numId w:val="6"/>
      </w:numPr>
      <w:spacing w:before="240" w:after="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0502D"/>
    <w:pPr>
      <w:keepNext/>
      <w:numPr>
        <w:ilvl w:val="4"/>
        <w:numId w:val="6"/>
      </w:numPr>
      <w:jc w:val="both"/>
      <w:outlineLvl w:val="4"/>
    </w:pPr>
    <w:rPr>
      <w:b/>
      <w:bCs/>
      <w:sz w:val="20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0502D"/>
    <w:pPr>
      <w:numPr>
        <w:ilvl w:val="5"/>
        <w:numId w:val="6"/>
      </w:numPr>
      <w:spacing w:before="240" w:after="60"/>
      <w:jc w:val="both"/>
      <w:outlineLvl w:val="5"/>
    </w:pPr>
    <w:rPr>
      <w:rFonts w:ascii="Times New Roman" w:hAnsi="Times New Roman"/>
      <w:b/>
      <w:bCs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0502D"/>
    <w:pPr>
      <w:numPr>
        <w:ilvl w:val="6"/>
        <w:numId w:val="6"/>
      </w:numPr>
      <w:spacing w:before="240" w:after="60"/>
      <w:jc w:val="both"/>
      <w:outlineLvl w:val="6"/>
    </w:pPr>
    <w:rPr>
      <w:rFonts w:ascii="Times New Roman" w:eastAsia="Times" w:hAnsi="Times New Roman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0502D"/>
    <w:pPr>
      <w:numPr>
        <w:ilvl w:val="7"/>
        <w:numId w:val="6"/>
      </w:numPr>
      <w:spacing w:before="240" w:after="60"/>
      <w:jc w:val="both"/>
      <w:outlineLvl w:val="7"/>
    </w:pPr>
    <w:rPr>
      <w:rFonts w:ascii="Times New Roman" w:eastAsia="Times" w:hAnsi="Times New Roman"/>
      <w:i/>
      <w:iCs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0502D"/>
    <w:pPr>
      <w:numPr>
        <w:ilvl w:val="8"/>
        <w:numId w:val="6"/>
      </w:numPr>
      <w:spacing w:before="240" w:after="60"/>
      <w:jc w:val="both"/>
      <w:outlineLvl w:val="8"/>
    </w:pPr>
    <w:rPr>
      <w:rFonts w:eastAsia="Times" w:cs="Arial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DC628E"/>
    <w:pPr>
      <w:overflowPunct w:val="0"/>
      <w:autoSpaceDE w:val="0"/>
      <w:autoSpaceDN w:val="0"/>
      <w:adjustRightInd w:val="0"/>
      <w:textAlignment w:val="baseline"/>
    </w:pPr>
    <w:rPr>
      <w:b/>
    </w:rPr>
  </w:style>
  <w:style w:type="paragraph" w:styleId="Header">
    <w:name w:val="header"/>
    <w:basedOn w:val="Normal"/>
    <w:link w:val="HeaderChar"/>
    <w:uiPriority w:val="99"/>
    <w:rsid w:val="00BE0110"/>
    <w:pPr>
      <w:tabs>
        <w:tab w:val="center" w:pos="4153"/>
        <w:tab w:val="right" w:pos="8306"/>
      </w:tabs>
    </w:pPr>
  </w:style>
  <w:style w:type="paragraph" w:customStyle="1" w:styleId="Char">
    <w:name w:val="Char"/>
    <w:basedOn w:val="Normal"/>
    <w:rsid w:val="00BE011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Bullet">
    <w:name w:val="List Bullet"/>
    <w:basedOn w:val="Normal"/>
    <w:autoRedefine/>
    <w:rsid w:val="00713B4C"/>
    <w:pPr>
      <w:numPr>
        <w:numId w:val="3"/>
      </w:numPr>
      <w:spacing w:before="60" w:after="60"/>
    </w:pPr>
    <w:rPr>
      <w:rFonts w:cs="Arial"/>
      <w:szCs w:val="22"/>
      <w:lang w:eastAsia="en-US"/>
    </w:rPr>
  </w:style>
  <w:style w:type="paragraph" w:customStyle="1" w:styleId="Roles">
    <w:name w:val="Roles"/>
    <w:basedOn w:val="Normal"/>
    <w:rsid w:val="00BE0110"/>
    <w:pPr>
      <w:spacing w:before="60" w:after="60" w:line="250" w:lineRule="exact"/>
    </w:pPr>
    <w:rPr>
      <w:rFonts w:ascii="Times New Roman" w:hAnsi="Times New Roman"/>
      <w:b/>
      <w:sz w:val="20"/>
      <w:lang w:val="en-US" w:eastAsia="en-US"/>
    </w:rPr>
  </w:style>
  <w:style w:type="paragraph" w:customStyle="1" w:styleId="TableBullet">
    <w:name w:val="Table Bullet"/>
    <w:basedOn w:val="Normal"/>
    <w:rsid w:val="00BE0110"/>
    <w:pPr>
      <w:numPr>
        <w:numId w:val="1"/>
      </w:numPr>
      <w:tabs>
        <w:tab w:val="clear" w:pos="360"/>
      </w:tabs>
      <w:spacing w:after="60"/>
      <w:ind w:left="284" w:hanging="284"/>
    </w:pPr>
    <w:rPr>
      <w:rFonts w:ascii="Times New Roman" w:hAnsi="Times New Roman"/>
      <w:sz w:val="20"/>
      <w:lang w:val="en-US" w:eastAsia="en-US"/>
    </w:rPr>
  </w:style>
  <w:style w:type="paragraph" w:customStyle="1" w:styleId="TableHeading">
    <w:name w:val="Table Heading"/>
    <w:basedOn w:val="Normal"/>
    <w:rsid w:val="00BE0110"/>
    <w:pPr>
      <w:keepNext/>
      <w:spacing w:before="240" w:after="60" w:line="250" w:lineRule="exact"/>
    </w:pPr>
    <w:rPr>
      <w:rFonts w:cs="Arial"/>
      <w:b/>
      <w:bCs/>
      <w:sz w:val="20"/>
      <w:lang w:val="en-GB" w:eastAsia="en-US"/>
    </w:rPr>
  </w:style>
  <w:style w:type="paragraph" w:customStyle="1" w:styleId="Table-Arial">
    <w:name w:val="Table - Arial"/>
    <w:basedOn w:val="Normal"/>
    <w:rsid w:val="00BE0110"/>
    <w:pPr>
      <w:spacing w:before="60" w:after="60" w:line="250" w:lineRule="exact"/>
    </w:pPr>
    <w:rPr>
      <w:rFonts w:ascii="Arial Narrow" w:hAnsi="Arial Narrow"/>
      <w:sz w:val="18"/>
      <w:lang w:val="en-GB" w:eastAsia="en-US"/>
    </w:rPr>
  </w:style>
  <w:style w:type="paragraph" w:customStyle="1" w:styleId="Tablebullet-Arial">
    <w:name w:val="Table bullet - Arial"/>
    <w:basedOn w:val="TableBullet"/>
    <w:autoRedefine/>
    <w:rsid w:val="00BE0110"/>
    <w:pPr>
      <w:ind w:left="318"/>
    </w:pPr>
    <w:rPr>
      <w:rFonts w:ascii="Arial Narrow" w:hAnsi="Arial Narrow"/>
      <w:sz w:val="18"/>
    </w:rPr>
  </w:style>
  <w:style w:type="paragraph" w:customStyle="1" w:styleId="TableFont">
    <w:name w:val="TableFont"/>
    <w:basedOn w:val="Normal"/>
    <w:rsid w:val="00BE0110"/>
    <w:pPr>
      <w:spacing w:before="40" w:after="40"/>
    </w:pPr>
    <w:rPr>
      <w:rFonts w:cs="Arial"/>
      <w:color w:val="000000"/>
      <w:sz w:val="18"/>
      <w:szCs w:val="18"/>
      <w:lang w:val="en-GB" w:eastAsia="en-US"/>
    </w:rPr>
  </w:style>
  <w:style w:type="paragraph" w:customStyle="1" w:styleId="TableFontH">
    <w:name w:val="TableFontH"/>
    <w:basedOn w:val="TableFont"/>
    <w:rsid w:val="00BE0110"/>
    <w:pPr>
      <w:keepNext/>
      <w:spacing w:before="60" w:after="60"/>
    </w:pPr>
    <w:rPr>
      <w:b/>
      <w:bCs/>
      <w:color w:val="808000"/>
    </w:rPr>
  </w:style>
  <w:style w:type="paragraph" w:customStyle="1" w:styleId="NormalBullet">
    <w:name w:val="Normal Bullet"/>
    <w:basedOn w:val="Normal"/>
    <w:rsid w:val="00BE0110"/>
    <w:pPr>
      <w:numPr>
        <w:numId w:val="2"/>
      </w:numPr>
      <w:spacing w:after="120" w:line="300" w:lineRule="atLeast"/>
    </w:pPr>
    <w:rPr>
      <w:rFonts w:cs="Arial"/>
      <w:sz w:val="20"/>
      <w:lang w:eastAsia="en-US"/>
    </w:rPr>
  </w:style>
  <w:style w:type="paragraph" w:styleId="Footer">
    <w:name w:val="footer"/>
    <w:basedOn w:val="Normal"/>
    <w:link w:val="FooterChar"/>
    <w:uiPriority w:val="99"/>
    <w:rsid w:val="00117D6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17D6A"/>
    <w:rPr>
      <w:rFonts w:ascii="Century Gothic" w:hAnsi="Century Gothic"/>
      <w:sz w:val="24"/>
    </w:rPr>
  </w:style>
  <w:style w:type="paragraph" w:styleId="BalloonText">
    <w:name w:val="Balloon Text"/>
    <w:basedOn w:val="Normal"/>
    <w:link w:val="BalloonTextChar"/>
    <w:rsid w:val="00780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80F56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0501D"/>
    <w:rPr>
      <w:rFonts w:ascii="Century Gothic" w:hAnsi="Century Gothic"/>
      <w:sz w:val="24"/>
    </w:rPr>
  </w:style>
  <w:style w:type="paragraph" w:customStyle="1" w:styleId="ColorfulList-Accent11">
    <w:name w:val="Colorful List - Accent 11"/>
    <w:basedOn w:val="Normal"/>
    <w:uiPriority w:val="34"/>
    <w:rsid w:val="00F6726A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eading1Char">
    <w:name w:val="Heading 1 Char"/>
    <w:link w:val="Heading1"/>
    <w:uiPriority w:val="99"/>
    <w:rsid w:val="008020B5"/>
    <w:rPr>
      <w:rFonts w:ascii="Arial" w:hAnsi="Arial"/>
      <w:b/>
      <w:bCs/>
      <w:kern w:val="32"/>
      <w:sz w:val="22"/>
      <w:szCs w:val="32"/>
    </w:rPr>
  </w:style>
  <w:style w:type="paragraph" w:customStyle="1" w:styleId="MediumGrid21">
    <w:name w:val="Medium Grid 21"/>
    <w:uiPriority w:val="1"/>
    <w:rsid w:val="00ED644B"/>
    <w:rPr>
      <w:rFonts w:ascii="Century Gothic" w:hAnsi="Century Gothic"/>
      <w:sz w:val="24"/>
    </w:rPr>
  </w:style>
  <w:style w:type="character" w:styleId="Hyperlink">
    <w:name w:val="Hyperlink"/>
    <w:uiPriority w:val="99"/>
    <w:rsid w:val="0073464F"/>
    <w:rPr>
      <w:color w:val="0000FF"/>
      <w:u w:val="single"/>
    </w:rPr>
  </w:style>
  <w:style w:type="character" w:styleId="CommentReference">
    <w:name w:val="annotation reference"/>
    <w:rsid w:val="00F763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6323"/>
    <w:rPr>
      <w:sz w:val="20"/>
    </w:rPr>
  </w:style>
  <w:style w:type="character" w:customStyle="1" w:styleId="CommentTextChar">
    <w:name w:val="Comment Text Char"/>
    <w:link w:val="CommentText"/>
    <w:rsid w:val="00F76323"/>
    <w:rPr>
      <w:rFonts w:ascii="Century Gothic" w:hAnsi="Century Gothic"/>
    </w:rPr>
  </w:style>
  <w:style w:type="paragraph" w:customStyle="1" w:styleId="Heading01">
    <w:name w:val="Heading01"/>
    <w:basedOn w:val="Normal"/>
    <w:link w:val="Heading01Char"/>
    <w:rsid w:val="00ED010A"/>
    <w:pPr>
      <w:numPr>
        <w:numId w:val="4"/>
      </w:numPr>
    </w:pPr>
    <w:rPr>
      <w:rFonts w:cs="Arial"/>
      <w:b/>
      <w:bCs/>
      <w:szCs w:val="22"/>
    </w:rPr>
  </w:style>
  <w:style w:type="paragraph" w:customStyle="1" w:styleId="Heading02">
    <w:name w:val="Heading02"/>
    <w:basedOn w:val="Normal"/>
    <w:link w:val="Heading02Char"/>
    <w:rsid w:val="00ED010A"/>
    <w:pPr>
      <w:numPr>
        <w:ilvl w:val="1"/>
        <w:numId w:val="4"/>
      </w:numPr>
    </w:pPr>
    <w:rPr>
      <w:rFonts w:cs="Arial"/>
      <w:b/>
      <w:bCs/>
      <w:szCs w:val="22"/>
    </w:rPr>
  </w:style>
  <w:style w:type="character" w:customStyle="1" w:styleId="Heading01Char">
    <w:name w:val="Heading01 Char"/>
    <w:link w:val="Heading01"/>
    <w:rsid w:val="00ED010A"/>
    <w:rPr>
      <w:rFonts w:ascii="Arial" w:hAnsi="Arial" w:cs="Arial"/>
      <w:b/>
      <w:bCs/>
      <w:sz w:val="22"/>
      <w:szCs w:val="22"/>
    </w:rPr>
  </w:style>
  <w:style w:type="paragraph" w:customStyle="1" w:styleId="Heading03">
    <w:name w:val="Heading03"/>
    <w:basedOn w:val="Normal"/>
    <w:link w:val="Heading03Char"/>
    <w:rsid w:val="00ED010A"/>
    <w:pPr>
      <w:numPr>
        <w:ilvl w:val="2"/>
        <w:numId w:val="4"/>
      </w:numPr>
    </w:pPr>
    <w:rPr>
      <w:rFonts w:cs="Arial"/>
      <w:b/>
      <w:bCs/>
      <w:szCs w:val="22"/>
    </w:rPr>
  </w:style>
  <w:style w:type="character" w:customStyle="1" w:styleId="Heading02Char">
    <w:name w:val="Heading02 Char"/>
    <w:link w:val="Heading02"/>
    <w:rsid w:val="00ED010A"/>
    <w:rPr>
      <w:rFonts w:ascii="Arial" w:hAnsi="Arial" w:cs="Arial"/>
      <w:b/>
      <w:bCs/>
      <w:sz w:val="22"/>
      <w:szCs w:val="22"/>
    </w:rPr>
  </w:style>
  <w:style w:type="paragraph" w:customStyle="1" w:styleId="Heading04">
    <w:name w:val="Heading04"/>
    <w:basedOn w:val="Normal"/>
    <w:link w:val="Heading04Char"/>
    <w:rsid w:val="00ED010A"/>
    <w:pPr>
      <w:numPr>
        <w:ilvl w:val="3"/>
        <w:numId w:val="4"/>
      </w:numPr>
    </w:pPr>
    <w:rPr>
      <w:rFonts w:cs="Arial"/>
      <w:b/>
      <w:bCs/>
      <w:szCs w:val="22"/>
    </w:rPr>
  </w:style>
  <w:style w:type="character" w:customStyle="1" w:styleId="Heading03Char">
    <w:name w:val="Heading03 Char"/>
    <w:link w:val="Heading03"/>
    <w:rsid w:val="00ED010A"/>
    <w:rPr>
      <w:rFonts w:ascii="Arial" w:hAnsi="Arial" w:cs="Arial"/>
      <w:b/>
      <w:bCs/>
      <w:sz w:val="22"/>
      <w:szCs w:val="22"/>
    </w:rPr>
  </w:style>
  <w:style w:type="paragraph" w:customStyle="1" w:styleId="Style1">
    <w:name w:val="Style1"/>
    <w:basedOn w:val="Heading01"/>
    <w:link w:val="Style1Char"/>
    <w:rsid w:val="0062485A"/>
  </w:style>
  <w:style w:type="character" w:customStyle="1" w:styleId="Heading04Char">
    <w:name w:val="Heading04 Char"/>
    <w:link w:val="Heading04"/>
    <w:rsid w:val="00ED010A"/>
    <w:rPr>
      <w:rFonts w:ascii="Arial" w:hAnsi="Arial" w:cs="Arial"/>
      <w:b/>
      <w:bCs/>
      <w:sz w:val="22"/>
      <w:szCs w:val="22"/>
    </w:rPr>
  </w:style>
  <w:style w:type="paragraph" w:styleId="NormalIndent">
    <w:name w:val="Normal Indent"/>
    <w:basedOn w:val="Normal"/>
    <w:rsid w:val="00DD0026"/>
    <w:pPr>
      <w:spacing w:line="240" w:lineRule="atLeast"/>
      <w:ind w:left="737"/>
    </w:pPr>
    <w:rPr>
      <w:rFonts w:ascii="Calibri" w:hAnsi="Calibri"/>
      <w:color w:val="000000"/>
      <w:sz w:val="20"/>
      <w:szCs w:val="24"/>
    </w:rPr>
  </w:style>
  <w:style w:type="character" w:customStyle="1" w:styleId="Style1Char">
    <w:name w:val="Style1 Char"/>
    <w:link w:val="Style1"/>
    <w:rsid w:val="0062485A"/>
    <w:rPr>
      <w:rFonts w:ascii="Arial" w:hAnsi="Arial" w:cs="Arial"/>
      <w:b/>
      <w:bCs/>
      <w:sz w:val="22"/>
      <w:szCs w:val="22"/>
    </w:rPr>
  </w:style>
  <w:style w:type="paragraph" w:customStyle="1" w:styleId="CoverTitlewithLine">
    <w:name w:val="Cover Title with Line"/>
    <w:basedOn w:val="Normal"/>
    <w:rsid w:val="00DD0026"/>
    <w:pPr>
      <w:pBdr>
        <w:bottom w:val="single" w:sz="12" w:space="8" w:color="FFFFFF"/>
      </w:pBdr>
      <w:spacing w:after="100" w:line="192" w:lineRule="auto"/>
      <w:contextualSpacing/>
      <w:jc w:val="right"/>
    </w:pPr>
    <w:rPr>
      <w:rFonts w:ascii="Calibri" w:hAnsi="Calibri"/>
      <w:b/>
      <w:color w:val="FFFFFF"/>
      <w:sz w:val="52"/>
      <w:szCs w:val="24"/>
    </w:rPr>
  </w:style>
  <w:style w:type="paragraph" w:styleId="ListNumber4">
    <w:name w:val="List Number 4"/>
    <w:basedOn w:val="Normal"/>
    <w:rsid w:val="00DD0026"/>
    <w:pPr>
      <w:numPr>
        <w:ilvl w:val="3"/>
        <w:numId w:val="5"/>
      </w:numPr>
      <w:tabs>
        <w:tab w:val="clear" w:pos="1428"/>
      </w:tabs>
      <w:spacing w:line="240" w:lineRule="atLeast"/>
      <w:ind w:left="1728" w:hanging="648"/>
      <w:contextualSpacing/>
    </w:pPr>
    <w:rPr>
      <w:rFonts w:ascii="Calibri" w:hAnsi="Calibri"/>
      <w:color w:val="000000"/>
      <w:sz w:val="20"/>
      <w:szCs w:val="24"/>
    </w:rPr>
  </w:style>
  <w:style w:type="paragraph" w:styleId="ListNumber5">
    <w:name w:val="List Number 5"/>
    <w:basedOn w:val="Normal"/>
    <w:rsid w:val="00DD0026"/>
    <w:pPr>
      <w:numPr>
        <w:ilvl w:val="4"/>
        <w:numId w:val="5"/>
      </w:numPr>
      <w:tabs>
        <w:tab w:val="clear" w:pos="1785"/>
      </w:tabs>
      <w:spacing w:line="240" w:lineRule="atLeast"/>
      <w:ind w:left="2232" w:hanging="792"/>
      <w:contextualSpacing/>
    </w:pPr>
    <w:rPr>
      <w:rFonts w:ascii="Calibri" w:hAnsi="Calibri"/>
      <w:color w:val="000000"/>
      <w:sz w:val="20"/>
      <w:szCs w:val="24"/>
    </w:rPr>
  </w:style>
  <w:style w:type="character" w:customStyle="1" w:styleId="Heading2Char">
    <w:name w:val="Heading 2 Char"/>
    <w:link w:val="Heading2"/>
    <w:uiPriority w:val="99"/>
    <w:rsid w:val="00257E05"/>
    <w:rPr>
      <w:rFonts w:ascii="Arial" w:eastAsia="Times" w:hAnsi="Arial"/>
      <w:noProof/>
      <w:sz w:val="22"/>
      <w:lang w:val="en-US" w:eastAsia="en-US"/>
    </w:rPr>
  </w:style>
  <w:style w:type="character" w:customStyle="1" w:styleId="Heading5Char">
    <w:name w:val="Heading 5 Char"/>
    <w:link w:val="Heading5"/>
    <w:uiPriority w:val="99"/>
    <w:rsid w:val="0010502D"/>
    <w:rPr>
      <w:rFonts w:ascii="Arial" w:hAnsi="Arial"/>
      <w:b/>
      <w:bCs/>
      <w:lang w:val="en-US" w:eastAsia="en-US"/>
    </w:rPr>
  </w:style>
  <w:style w:type="character" w:customStyle="1" w:styleId="Heading6Char">
    <w:name w:val="Heading 6 Char"/>
    <w:link w:val="Heading6"/>
    <w:uiPriority w:val="99"/>
    <w:rsid w:val="0010502D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link w:val="Heading7"/>
    <w:uiPriority w:val="99"/>
    <w:rsid w:val="0010502D"/>
    <w:rPr>
      <w:rFonts w:eastAsia="Times"/>
      <w:sz w:val="22"/>
      <w:szCs w:val="24"/>
      <w:lang w:val="en-GB" w:eastAsia="en-US"/>
    </w:rPr>
  </w:style>
  <w:style w:type="character" w:customStyle="1" w:styleId="Heading8Char">
    <w:name w:val="Heading 8 Char"/>
    <w:link w:val="Heading8"/>
    <w:uiPriority w:val="99"/>
    <w:rsid w:val="0010502D"/>
    <w:rPr>
      <w:rFonts w:eastAsia="Times"/>
      <w:i/>
      <w:iCs/>
      <w:sz w:val="22"/>
      <w:szCs w:val="24"/>
      <w:lang w:val="en-GB" w:eastAsia="en-US"/>
    </w:rPr>
  </w:style>
  <w:style w:type="character" w:customStyle="1" w:styleId="Heading9Char">
    <w:name w:val="Heading 9 Char"/>
    <w:link w:val="Heading9"/>
    <w:uiPriority w:val="99"/>
    <w:rsid w:val="0010502D"/>
    <w:rPr>
      <w:rFonts w:ascii="Arial" w:eastAsia="Times" w:hAnsi="Arial" w:cs="Arial"/>
      <w:sz w:val="22"/>
      <w:szCs w:val="22"/>
      <w:lang w:val="en-GB" w:eastAsia="en-US"/>
    </w:rPr>
  </w:style>
  <w:style w:type="paragraph" w:customStyle="1" w:styleId="ColorfulList-Accent12">
    <w:name w:val="Colorful List - Accent 12"/>
    <w:basedOn w:val="Normal"/>
    <w:uiPriority w:val="34"/>
    <w:rsid w:val="00902186"/>
    <w:pPr>
      <w:ind w:left="720"/>
      <w:contextualSpacing/>
    </w:pPr>
  </w:style>
  <w:style w:type="table" w:styleId="TableGrid">
    <w:name w:val="Table Grid"/>
    <w:basedOn w:val="TableNormal"/>
    <w:rsid w:val="00242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1918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BodyText">
    <w:name w:val="Body Text"/>
    <w:basedOn w:val="Normal"/>
    <w:link w:val="BodyTextChar"/>
    <w:unhideWhenUsed/>
    <w:rsid w:val="00735CA2"/>
    <w:pPr>
      <w:spacing w:after="120"/>
    </w:pPr>
    <w:rPr>
      <w:rFonts w:ascii="Century Gothic" w:hAnsi="Century Gothic"/>
      <w:sz w:val="24"/>
    </w:rPr>
  </w:style>
  <w:style w:type="character" w:customStyle="1" w:styleId="BodyTextChar">
    <w:name w:val="Body Text Char"/>
    <w:basedOn w:val="DefaultParagraphFont"/>
    <w:link w:val="BodyText"/>
    <w:rsid w:val="00735CA2"/>
    <w:rPr>
      <w:rFonts w:ascii="Century Gothic" w:hAnsi="Century Gothic"/>
      <w:sz w:val="24"/>
    </w:rPr>
  </w:style>
  <w:style w:type="paragraph" w:customStyle="1" w:styleId="TableParagraph">
    <w:name w:val="Table Paragraph"/>
    <w:basedOn w:val="Normal"/>
    <w:uiPriority w:val="1"/>
    <w:qFormat/>
    <w:rsid w:val="00735CA2"/>
    <w:pPr>
      <w:widowControl w:val="0"/>
      <w:autoSpaceDE w:val="0"/>
      <w:autoSpaceDN w:val="0"/>
    </w:pPr>
    <w:rPr>
      <w:rFonts w:eastAsia="Arial" w:cs="Arial"/>
      <w:szCs w:val="22"/>
      <w:lang w:bidi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0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0E33"/>
    <w:rPr>
      <w:rFonts w:ascii="Arial" w:hAnsi="Arial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85BAD"/>
    <w:rPr>
      <w:color w:val="605E5C"/>
      <w:shd w:val="clear" w:color="auto" w:fill="E1DFDD"/>
    </w:rPr>
  </w:style>
  <w:style w:type="paragraph" w:customStyle="1" w:styleId="Template-headertext">
    <w:name w:val="Template - header text"/>
    <w:basedOn w:val="Normal"/>
    <w:rsid w:val="0088065E"/>
    <w:pPr>
      <w:spacing w:before="120" w:after="120"/>
    </w:pPr>
    <w:rPr>
      <w:sz w:val="18"/>
      <w:lang w:eastAsia="en-US"/>
    </w:rPr>
  </w:style>
  <w:style w:type="paragraph" w:customStyle="1" w:styleId="Template-maintableheadings">
    <w:name w:val="Template - main table headings"/>
    <w:rsid w:val="0088065E"/>
    <w:pPr>
      <w:spacing w:before="20" w:after="20"/>
    </w:pPr>
    <w:rPr>
      <w:rFonts w:ascii="Arial" w:hAnsi="Arial"/>
      <w:b/>
      <w:bCs/>
      <w:sz w:val="22"/>
      <w:lang w:eastAsia="en-US"/>
    </w:rPr>
  </w:style>
  <w:style w:type="paragraph" w:customStyle="1" w:styleId="Template-heading1style">
    <w:name w:val="Template - heading 1 style"/>
    <w:basedOn w:val="Heading1"/>
    <w:next w:val="Template-bodytext"/>
    <w:qFormat/>
    <w:rsid w:val="0088065E"/>
    <w:pPr>
      <w:numPr>
        <w:numId w:val="25"/>
      </w:numPr>
      <w:spacing w:after="120"/>
    </w:pPr>
    <w:rPr>
      <w:rFonts w:eastAsia="Arial Unicode MS"/>
      <w:kern w:val="0"/>
      <w:sz w:val="24"/>
      <w:szCs w:val="24"/>
      <w:lang w:eastAsia="en-US"/>
    </w:rPr>
  </w:style>
  <w:style w:type="paragraph" w:customStyle="1" w:styleId="Template-heading2style">
    <w:name w:val="Template - heading 2 style"/>
    <w:basedOn w:val="Heading2"/>
    <w:next w:val="Template-bodytext"/>
    <w:link w:val="Template-heading2styleChar"/>
    <w:qFormat/>
    <w:rsid w:val="0088065E"/>
    <w:pPr>
      <w:numPr>
        <w:numId w:val="25"/>
      </w:numPr>
      <w:tabs>
        <w:tab w:val="clear" w:pos="851"/>
      </w:tabs>
      <w:spacing w:before="240" w:after="120"/>
    </w:pPr>
    <w:rPr>
      <w:rFonts w:eastAsia="Times New Roman" w:cs="Arial"/>
      <w:b/>
      <w:bCs/>
      <w:iCs/>
      <w:noProof w:val="0"/>
      <w:szCs w:val="28"/>
      <w:lang w:val="en-AU"/>
    </w:rPr>
  </w:style>
  <w:style w:type="paragraph" w:customStyle="1" w:styleId="Template-bodytext">
    <w:name w:val="Template - body text"/>
    <w:basedOn w:val="Normal"/>
    <w:link w:val="Template-bodytextChar"/>
    <w:qFormat/>
    <w:rsid w:val="0088065E"/>
    <w:pPr>
      <w:spacing w:after="120"/>
      <w:ind w:left="357"/>
    </w:pPr>
    <w:rPr>
      <w:sz w:val="20"/>
      <w:szCs w:val="24"/>
      <w:lang w:eastAsia="en-US"/>
    </w:rPr>
  </w:style>
  <w:style w:type="character" w:customStyle="1" w:styleId="Template-heading2styleChar">
    <w:name w:val="Template - heading 2 style Char"/>
    <w:link w:val="Template-heading2style"/>
    <w:rsid w:val="0088065E"/>
    <w:rPr>
      <w:rFonts w:ascii="Arial" w:hAnsi="Arial" w:cs="Arial"/>
      <w:b/>
      <w:bCs/>
      <w:iCs/>
      <w:sz w:val="22"/>
      <w:szCs w:val="28"/>
      <w:lang w:eastAsia="en-US"/>
    </w:rPr>
  </w:style>
  <w:style w:type="character" w:customStyle="1" w:styleId="Template-bodytextChar">
    <w:name w:val="Template - body text Char"/>
    <w:link w:val="Template-bodytext"/>
    <w:rsid w:val="0088065E"/>
    <w:rPr>
      <w:rFonts w:ascii="Arial" w:hAnsi="Arial"/>
      <w:szCs w:val="24"/>
      <w:lang w:eastAsia="en-US"/>
    </w:rPr>
  </w:style>
  <w:style w:type="table" w:customStyle="1" w:styleId="TableGrid0">
    <w:name w:val="TableGrid"/>
    <w:rsid w:val="00DC5A1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10188B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ildsafetyofficer@cfa.vic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ildsafetyofficer@cfa.vic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ton\Desktop\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4a5feb-67d7-44fb-ae1a-52c0923bdb70" xsi:nil="true"/>
    <lcf76f155ced4ddcb4097134ff3c332f xmlns="67171ceb-b845-4859-834e-67f06ab09280">
      <Terms xmlns="http://schemas.microsoft.com/office/infopath/2007/PartnerControls"/>
    </lcf76f155ced4ddcb4097134ff3c332f>
    <Thumbnails xmlns="67171ceb-b845-4859-834e-67f06ab09280">
      <Url xsi:nil="true"/>
      <Description xsi:nil="true"/>
    </Thumbnails>
    <SharedWithUsers xmlns="124a5feb-67d7-44fb-ae1a-52c0923bdb70">
      <UserInfo>
        <DisplayName>Child Safety Officer Mailbox</DisplayName>
        <AccountId>141</AccountId>
        <AccountType/>
      </UserInfo>
      <UserInfo>
        <DisplayName>Anne Duff</DisplayName>
        <AccountId>340</AccountId>
        <AccountType/>
      </UserInfo>
      <UserInfo>
        <DisplayName>Elaine Hamilton</DisplayName>
        <AccountId>110</AccountId>
        <AccountType/>
      </UserInfo>
      <UserInfo>
        <DisplayName>Jessica Manton</DisplayName>
        <AccountId>428</AccountId>
        <AccountType/>
      </UserInfo>
      <UserInfo>
        <DisplayName>Greg Davis</DisplayName>
        <AccountId>99</AccountId>
        <AccountType/>
      </UserInfo>
      <UserInfo>
        <DisplayName>Goldie Pergl</DisplayName>
        <AccountId>274</AccountId>
        <AccountType/>
      </UserInfo>
      <UserInfo>
        <DisplayName>Chris Bull</DisplayName>
        <AccountId>349</AccountId>
        <AccountType/>
      </UserInfo>
      <UserInfo>
        <DisplayName>David Harris</DisplayName>
        <AccountId>344</AccountId>
        <AccountType/>
      </UserInfo>
      <UserInfo>
        <DisplayName>Jennifer Clement</DisplayName>
        <AccountId>194</AccountId>
        <AccountType/>
      </UserInfo>
      <UserInfo>
        <DisplayName>Louise Crisp</DisplayName>
        <AccountId>345</AccountId>
        <AccountType/>
      </UserInfo>
      <UserInfo>
        <DisplayName>Paul Harris</DisplayName>
        <AccountId>195</AccountId>
        <AccountType/>
      </UserInfo>
      <UserInfo>
        <DisplayName>Simone Kinross</DisplayName>
        <AccountId>289</AccountId>
        <AccountType/>
      </UserInfo>
      <UserInfo>
        <DisplayName>Trevor Kinsey</DisplayName>
        <AccountId>221</AccountId>
        <AccountType/>
      </UserInfo>
      <UserInfo>
        <DisplayName>LIBBY SYMONS</DisplayName>
        <AccountId>343</AccountId>
        <AccountType/>
      </UserInfo>
      <UserInfo>
        <DisplayName>Trent John</DisplayName>
        <AccountId>689</AccountId>
        <AccountType/>
      </UserInfo>
      <UserInfo>
        <DisplayName>Aimee Varga</DisplayName>
        <AccountId>106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B36C2EE25554C89B04864833416EA" ma:contentTypeVersion="19" ma:contentTypeDescription="Create a new document." ma:contentTypeScope="" ma:versionID="631e81cb66e12cf2097b02838622c8c9">
  <xsd:schema xmlns:xsd="http://www.w3.org/2001/XMLSchema" xmlns:xs="http://www.w3.org/2001/XMLSchema" xmlns:p="http://schemas.microsoft.com/office/2006/metadata/properties" xmlns:ns2="67171ceb-b845-4859-834e-67f06ab09280" xmlns:ns3="124a5feb-67d7-44fb-ae1a-52c0923bdb70" targetNamespace="http://schemas.microsoft.com/office/2006/metadata/properties" ma:root="true" ma:fieldsID="6b046a3b7ae1724f89cfc5addb0fdb91" ns2:_="" ns3:_="">
    <xsd:import namespace="67171ceb-b845-4859-834e-67f06ab09280"/>
    <xsd:import namespace="124a5feb-67d7-44fb-ae1a-52c0923bdb70"/>
    <xsd:element name="properties">
      <xsd:complexType>
        <xsd:sequence>
          <xsd:element name="documentManagement">
            <xsd:complexType>
              <xsd:all>
                <xsd:element ref="ns2:Thumbnails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1ceb-b845-4859-834e-67f06ab09280" elementFormDefault="qualified">
    <xsd:import namespace="http://schemas.microsoft.com/office/2006/documentManagement/types"/>
    <xsd:import namespace="http://schemas.microsoft.com/office/infopath/2007/PartnerControls"/>
    <xsd:element name="Thumbnails" ma:index="8" nillable="true" ma:displayName="Thumbnails" ma:format="Image" ma:internalName="Thumbnail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22259ec-23e2-483f-8af1-619b976c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a5feb-67d7-44fb-ae1a-52c0923bd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5277cb-78e3-4d6c-8060-a2170b80328e}" ma:internalName="TaxCatchAll" ma:showField="CatchAllData" ma:web="124a5feb-67d7-44fb-ae1a-52c0923bdb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58626-C7AD-49B3-A29F-2DF945EFC344}">
  <ds:schemaRefs>
    <ds:schemaRef ds:uri="http://schemas.microsoft.com/office/2006/metadata/properties"/>
    <ds:schemaRef ds:uri="http://schemas.microsoft.com/office/infopath/2007/PartnerControls"/>
    <ds:schemaRef ds:uri="124a5feb-67d7-44fb-ae1a-52c0923bdb70"/>
    <ds:schemaRef ds:uri="67171ceb-b845-4859-834e-67f06ab09280"/>
  </ds:schemaRefs>
</ds:datastoreItem>
</file>

<file path=customXml/itemProps2.xml><?xml version="1.0" encoding="utf-8"?>
<ds:datastoreItem xmlns:ds="http://schemas.openxmlformats.org/officeDocument/2006/customXml" ds:itemID="{2F493B3C-9C0D-4771-A4C6-4DC161881C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3C3AEA-BF39-4575-8955-053DCE638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171ceb-b845-4859-834e-67f06ab09280"/>
    <ds:schemaRef ds:uri="124a5feb-67d7-44fb-ae1a-52c0923bd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C06CEC-3F87-4850-B2B6-D21AEF9FD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</Template>
  <TotalTime>0</TotalTime>
  <Pages>3</Pages>
  <Words>825</Words>
  <Characters>4703</Characters>
  <Application>Microsoft Office Word</Application>
  <DocSecurity>0</DocSecurity>
  <Lines>39</Lines>
  <Paragraphs>11</Paragraphs>
  <ScaleCrop>false</ScaleCrop>
  <LinksUpToDate>false</LinksUpToDate>
  <CharactersWithSpaces>5517</CharactersWithSpaces>
  <SharedDoc>false</SharedDoc>
  <HLinks>
    <vt:vector size="12" baseType="variant">
      <vt:variant>
        <vt:i4>6291536</vt:i4>
      </vt:variant>
      <vt:variant>
        <vt:i4>3</vt:i4>
      </vt:variant>
      <vt:variant>
        <vt:i4>0</vt:i4>
      </vt:variant>
      <vt:variant>
        <vt:i4>5</vt:i4>
      </vt:variant>
      <vt:variant>
        <vt:lpwstr>mailto:childsafetyofficer@cfa.vic.gov.au</vt:lpwstr>
      </vt:variant>
      <vt:variant>
        <vt:lpwstr/>
      </vt:variant>
      <vt:variant>
        <vt:i4>6291536</vt:i4>
      </vt:variant>
      <vt:variant>
        <vt:i4>0</vt:i4>
      </vt:variant>
      <vt:variant>
        <vt:i4>0</vt:i4>
      </vt:variant>
      <vt:variant>
        <vt:i4>5</vt:i4>
      </vt:variant>
      <vt:variant>
        <vt:lpwstr>mailto:childsafetyofficer@cfa.vic.gov.au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2023-12-20T00:11:00Z</dcterms:created>
  <dcterms:modified xsi:type="dcterms:W3CDTF">2023-12-20T00:27:00Z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0x0101004D7B36C2EE25554C89B04864833416EA</vt:lpwstr>
  </property>
  <property fmtid="{D5CDD505-2E9C-101B-9397-08002B2CF9AE}" pid="3" name="MediaServiceImageTags">
    <vt:lpwstr/>
  </property>
</Properties>
</file>