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jpeg"/>
  <Default Extension="rels" ContentType="application/vnd.openxmlformats-package.relationships+xml"/>
  <Default Extension="wdp" ContentType="image/vnd.ms-photo"/>
  <Default Extension="gif" ContentType="image/gif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62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0"/>
        <w:gridCol w:w="419"/>
        <w:gridCol w:w="419"/>
        <w:gridCol w:w="419"/>
        <w:gridCol w:w="419"/>
        <w:gridCol w:w="419"/>
        <w:gridCol w:w="419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</w:tblGrid>
      <w:tr w:rsidR="00F50C90" w:rsidTr="00890EE3">
        <w:tc>
          <w:tcPr>
            <w:tcW w:w="16294" w:type="dxa"/>
            <w:gridSpan w:val="39"/>
            <w:shd w:val="clear" w:color="auto" w:fill="C00000"/>
          </w:tcPr>
          <w:p w:rsidR="00F42600" w:rsidRDefault="00F42600" w:rsidP="00E33228">
            <w:pPr>
              <w:ind w:left="1389" w:right="2523"/>
            </w:pPr>
          </w:p>
          <w:p w:rsidR="00F42600" w:rsidRDefault="00F42600" w:rsidP="00E33228">
            <w:pPr>
              <w:ind w:left="1389" w:right="2523"/>
            </w:pPr>
          </w:p>
          <w:p w:rsidR="00F42600" w:rsidRPr="00B26629" w:rsidRDefault="00D6459C" w:rsidP="00E33228">
            <w:pPr>
              <w:ind w:left="1389" w:right="2523"/>
              <w:rPr>
                <w:rFonts w:ascii="Britannic Bold" w:hAnsi="Britannic Bold"/>
                <w:b/>
                <w:sz w:val="96"/>
                <w:szCs w:val="144"/>
              </w:rPr>
            </w:pPr>
            <w:sdt>
              <w:sdtPr>
                <w:rPr>
                  <w:rFonts w:ascii="Britannic Bold" w:hAnsi="Britannic Bold"/>
                  <w:b/>
                  <w:sz w:val="96"/>
                  <w:szCs w:val="144"/>
                </w:rPr>
                <w:id w:val="-564877495"/>
                <w:placeholder>
                  <w:docPart w:val="9985E63D8A372D43ADC0360709422395"/>
                </w:placeholder>
              </w:sdtPr>
              <w:sdtEndPr/>
              <w:sdtContent>
                <w:bookmarkStart w:id="0" w:name="Text1"/>
                <w:r w:rsidR="005C08ED" w:rsidRPr="00B26629">
                  <w:rPr>
                    <w:rFonts w:ascii="Britannic Bold" w:hAnsi="Britannic Bold"/>
                    <w:b/>
                    <w:sz w:val="96"/>
                    <w:szCs w:val="144"/>
                  </w:rPr>
                  <w:fldChar w:fldCharType="begin">
                    <w:ffData>
                      <w:name w:val="Text1"/>
                      <w:enabled/>
                      <w:calcOnExit w:val="0"/>
                      <w:textInput>
                        <w:default w:val="Child's Name"/>
                        <w:format w:val="TITLE CASE"/>
                      </w:textInput>
                    </w:ffData>
                  </w:fldChar>
                </w:r>
                <w:r w:rsidR="005C08ED" w:rsidRPr="00B26629">
                  <w:rPr>
                    <w:rFonts w:ascii="Britannic Bold" w:hAnsi="Britannic Bold"/>
                    <w:b/>
                    <w:sz w:val="96"/>
                    <w:szCs w:val="144"/>
                  </w:rPr>
                  <w:instrText xml:space="preserve"> FORMTEXT </w:instrText>
                </w:r>
                <w:r w:rsidR="005C08ED" w:rsidRPr="00B26629">
                  <w:rPr>
                    <w:rFonts w:ascii="Britannic Bold" w:hAnsi="Britannic Bold"/>
                    <w:b/>
                    <w:sz w:val="96"/>
                    <w:szCs w:val="144"/>
                  </w:rPr>
                </w:r>
                <w:r w:rsidR="005C08ED" w:rsidRPr="00B26629">
                  <w:rPr>
                    <w:rFonts w:ascii="Britannic Bold" w:hAnsi="Britannic Bold"/>
                    <w:b/>
                    <w:sz w:val="96"/>
                    <w:szCs w:val="144"/>
                  </w:rPr>
                  <w:fldChar w:fldCharType="separate"/>
                </w:r>
                <w:bookmarkStart w:id="1" w:name="_GoBack"/>
                <w:r w:rsidRPr="00B26629">
                  <w:rPr>
                    <w:rFonts w:ascii="Britannic Bold" w:hAnsi="Britannic Bold"/>
                    <w:b/>
                    <w:noProof/>
                    <w:sz w:val="96"/>
                    <w:szCs w:val="144"/>
                  </w:rPr>
                  <w:t>Child's Name</w:t>
                </w:r>
                <w:bookmarkEnd w:id="1"/>
                <w:r w:rsidR="005C08ED" w:rsidRPr="00B26629">
                  <w:rPr>
                    <w:rFonts w:ascii="Britannic Bold" w:hAnsi="Britannic Bold"/>
                    <w:b/>
                    <w:sz w:val="96"/>
                    <w:szCs w:val="144"/>
                  </w:rPr>
                  <w:fldChar w:fldCharType="end"/>
                </w:r>
                <w:bookmarkEnd w:id="0"/>
              </w:sdtContent>
            </w:sdt>
            <w:r w:rsidR="00F42600" w:rsidRPr="00B26629">
              <w:rPr>
                <w:rFonts w:ascii="Britannic Bold" w:hAnsi="Britannic Bold"/>
                <w:b/>
                <w:sz w:val="96"/>
                <w:szCs w:val="144"/>
              </w:rPr>
              <w:t xml:space="preserve"> </w:t>
            </w:r>
          </w:p>
          <w:p w:rsidR="00F42600" w:rsidRPr="00B26629" w:rsidRDefault="00F42600" w:rsidP="00E33228">
            <w:pPr>
              <w:ind w:left="1389" w:right="2523"/>
              <w:rPr>
                <w:rFonts w:ascii="Britannic Bold" w:hAnsi="Britannic Bold"/>
                <w:b/>
                <w:sz w:val="144"/>
              </w:rPr>
            </w:pPr>
            <w:r w:rsidRPr="00B26629">
              <w:rPr>
                <w:rFonts w:ascii="Britannic Bold" w:hAnsi="Britannic Bold"/>
                <w:b/>
                <w:sz w:val="144"/>
              </w:rPr>
              <w:t>Evacuation Plan</w:t>
            </w:r>
          </w:p>
          <w:p w:rsidR="00F42600" w:rsidRDefault="00F42600" w:rsidP="00E33228">
            <w:pPr>
              <w:ind w:left="1389" w:right="2523"/>
            </w:pPr>
          </w:p>
          <w:p w:rsidR="00F42600" w:rsidRPr="0081670F" w:rsidRDefault="00F42600" w:rsidP="00E33228">
            <w:pPr>
              <w:ind w:left="1389" w:right="2523"/>
              <w:rPr>
                <w:sz w:val="8"/>
              </w:rPr>
            </w:pPr>
          </w:p>
        </w:tc>
      </w:tr>
      <w:tr w:rsidR="00890EE3" w:rsidTr="00890EE3">
        <w:trPr>
          <w:trHeight w:val="113"/>
        </w:trPr>
        <w:tc>
          <w:tcPr>
            <w:tcW w:w="420" w:type="dxa"/>
            <w:shd w:val="clear" w:color="auto" w:fill="C00000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9" w:type="dxa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9" w:type="dxa"/>
            <w:shd w:val="clear" w:color="auto" w:fill="C00000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9" w:type="dxa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9" w:type="dxa"/>
            <w:shd w:val="clear" w:color="auto" w:fill="C00000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9" w:type="dxa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9" w:type="dxa"/>
            <w:shd w:val="clear" w:color="auto" w:fill="C00000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8" w:type="dxa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8" w:type="dxa"/>
            <w:shd w:val="clear" w:color="auto" w:fill="C00000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8" w:type="dxa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8" w:type="dxa"/>
            <w:shd w:val="clear" w:color="auto" w:fill="C00000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8" w:type="dxa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8" w:type="dxa"/>
            <w:shd w:val="clear" w:color="auto" w:fill="C00000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8" w:type="dxa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8" w:type="dxa"/>
            <w:shd w:val="clear" w:color="auto" w:fill="C00000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8" w:type="dxa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8" w:type="dxa"/>
            <w:shd w:val="clear" w:color="auto" w:fill="C00000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8" w:type="dxa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8" w:type="dxa"/>
            <w:shd w:val="clear" w:color="auto" w:fill="C00000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8" w:type="dxa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8" w:type="dxa"/>
            <w:shd w:val="clear" w:color="auto" w:fill="C00000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8" w:type="dxa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8" w:type="dxa"/>
            <w:shd w:val="clear" w:color="auto" w:fill="C00000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7" w:type="dxa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7" w:type="dxa"/>
            <w:shd w:val="clear" w:color="auto" w:fill="C00000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7" w:type="dxa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7" w:type="dxa"/>
            <w:shd w:val="clear" w:color="auto" w:fill="C00000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7" w:type="dxa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7" w:type="dxa"/>
            <w:shd w:val="clear" w:color="auto" w:fill="C00000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7" w:type="dxa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7" w:type="dxa"/>
            <w:shd w:val="clear" w:color="auto" w:fill="C00000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7" w:type="dxa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7" w:type="dxa"/>
            <w:shd w:val="clear" w:color="auto" w:fill="C00000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7" w:type="dxa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7" w:type="dxa"/>
            <w:shd w:val="clear" w:color="auto" w:fill="C00000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7" w:type="dxa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7" w:type="dxa"/>
            <w:shd w:val="clear" w:color="auto" w:fill="C00000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7" w:type="dxa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7" w:type="dxa"/>
            <w:shd w:val="clear" w:color="auto" w:fill="C00000"/>
          </w:tcPr>
          <w:p w:rsidR="00890EE3" w:rsidRDefault="00890EE3">
            <w:pPr>
              <w:rPr>
                <w:sz w:val="32"/>
              </w:rPr>
            </w:pPr>
          </w:p>
        </w:tc>
      </w:tr>
      <w:tr w:rsidR="00890EE3" w:rsidTr="00890EE3">
        <w:trPr>
          <w:trHeight w:val="113"/>
        </w:trPr>
        <w:tc>
          <w:tcPr>
            <w:tcW w:w="420" w:type="dxa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9" w:type="dxa"/>
            <w:shd w:val="clear" w:color="auto" w:fill="C00000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9" w:type="dxa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9" w:type="dxa"/>
            <w:shd w:val="clear" w:color="auto" w:fill="C00000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9" w:type="dxa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9" w:type="dxa"/>
            <w:shd w:val="clear" w:color="auto" w:fill="C00000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9" w:type="dxa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8" w:type="dxa"/>
            <w:shd w:val="clear" w:color="auto" w:fill="C00000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8" w:type="dxa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8" w:type="dxa"/>
            <w:shd w:val="clear" w:color="auto" w:fill="C00000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8" w:type="dxa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8" w:type="dxa"/>
            <w:shd w:val="clear" w:color="auto" w:fill="C00000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8" w:type="dxa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8" w:type="dxa"/>
            <w:shd w:val="clear" w:color="auto" w:fill="C00000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8" w:type="dxa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8" w:type="dxa"/>
            <w:shd w:val="clear" w:color="auto" w:fill="C00000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8" w:type="dxa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8" w:type="dxa"/>
            <w:shd w:val="clear" w:color="auto" w:fill="C00000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8" w:type="dxa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8" w:type="dxa"/>
            <w:shd w:val="clear" w:color="auto" w:fill="C00000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8" w:type="dxa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8" w:type="dxa"/>
            <w:shd w:val="clear" w:color="auto" w:fill="C00000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8" w:type="dxa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7" w:type="dxa"/>
            <w:shd w:val="clear" w:color="auto" w:fill="C00000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7" w:type="dxa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7" w:type="dxa"/>
            <w:shd w:val="clear" w:color="auto" w:fill="C00000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7" w:type="dxa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7" w:type="dxa"/>
            <w:shd w:val="clear" w:color="auto" w:fill="C00000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7" w:type="dxa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7" w:type="dxa"/>
            <w:shd w:val="clear" w:color="auto" w:fill="C00000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7" w:type="dxa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7" w:type="dxa"/>
            <w:shd w:val="clear" w:color="auto" w:fill="C00000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7" w:type="dxa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7" w:type="dxa"/>
            <w:shd w:val="clear" w:color="auto" w:fill="C00000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7" w:type="dxa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7" w:type="dxa"/>
            <w:shd w:val="clear" w:color="auto" w:fill="C00000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7" w:type="dxa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7" w:type="dxa"/>
            <w:shd w:val="clear" w:color="auto" w:fill="C00000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7" w:type="dxa"/>
          </w:tcPr>
          <w:p w:rsidR="00890EE3" w:rsidRDefault="00890EE3">
            <w:pPr>
              <w:rPr>
                <w:sz w:val="32"/>
              </w:rPr>
            </w:pPr>
          </w:p>
        </w:tc>
      </w:tr>
      <w:tr w:rsidR="00F50C90" w:rsidTr="00890EE3">
        <w:tc>
          <w:tcPr>
            <w:tcW w:w="16294" w:type="dxa"/>
            <w:gridSpan w:val="39"/>
            <w:shd w:val="clear" w:color="auto" w:fill="auto"/>
          </w:tcPr>
          <w:p w:rsidR="00E33228" w:rsidRDefault="00E33228" w:rsidP="00890EE3">
            <w:pPr>
              <w:ind w:right="2523"/>
            </w:pPr>
          </w:p>
        </w:tc>
      </w:tr>
      <w:tr w:rsidR="00F50C90" w:rsidTr="00890EE3">
        <w:trPr>
          <w:trHeight w:val="284"/>
        </w:trPr>
        <w:tc>
          <w:tcPr>
            <w:tcW w:w="16294" w:type="dxa"/>
            <w:gridSpan w:val="39"/>
          </w:tcPr>
          <w:p w:rsidR="00F42600" w:rsidRDefault="00BE0992" w:rsidP="00E33228">
            <w:pPr>
              <w:ind w:left="1389" w:right="2523"/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margin">
                    <wp:posOffset>2371090</wp:posOffset>
                  </wp:positionH>
                  <wp:positionV relativeFrom="paragraph">
                    <wp:posOffset>-939213</wp:posOffset>
                  </wp:positionV>
                  <wp:extent cx="5516245" cy="3675489"/>
                  <wp:effectExtent l="0" t="0" r="8255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b63585f366ae1c41a47c47b0a5cbab5e.jpg"/>
                          <pic:cNvPicPr/>
                        </pic:nvPicPr>
                        <pic:blipFill>
                          <a:blip r:embed="rId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ackgroundRemoval t="9801" b="89893" l="2347" r="97755">
                                        <a14:foregroundMark x1="4184" y1="28331" x2="4184" y2="28331"/>
                                        <a14:foregroundMark x1="3265" y1="45176" x2="3265" y2="45176"/>
                                        <a14:foregroundMark x1="3571" y1="73047" x2="3878" y2="72741"/>
                                        <a14:foregroundMark x1="3571" y1="77029" x2="3878" y2="75804"/>
                                        <a14:foregroundMark x1="17347" y1="21899" x2="17347" y2="21899"/>
                                        <a14:foregroundMark x1="14286" y1="22818" x2="14286" y2="22818"/>
                                        <a14:foregroundMark x1="13061" y1="21899" x2="13061" y2="21899"/>
                                        <a14:foregroundMark x1="39286" y1="18683" x2="39796" y2="18530"/>
                                        <a14:foregroundMark x1="44490" y1="20061" x2="44490" y2="20061"/>
                                        <a14:foregroundMark x1="51020" y1="18377" x2="51020" y2="18377"/>
                                        <a14:foregroundMark x1="65510" y1="19142" x2="65510" y2="19142"/>
                                        <a14:foregroundMark x1="70306" y1="22665" x2="70306" y2="22665"/>
                                        <a14:foregroundMark x1="91735" y1="34150" x2="91735" y2="34150"/>
                                        <a14:foregroundMark x1="64286" y1="65391" x2="64286" y2="65391"/>
                                        <a14:foregroundMark x1="80000" y1="50995" x2="80000" y2="50995"/>
                                        <a14:foregroundMark x1="72347" y1="55896" x2="72347" y2="55896"/>
                                        <a14:foregroundMark x1="95102" y1="50842" x2="95102" y2="50842"/>
                                        <a14:foregroundMark x1="96837" y1="73201" x2="96837" y2="73201"/>
                                        <a14:foregroundMark x1="95510" y1="70597" x2="95510" y2="70597"/>
                                        <a14:foregroundMark x1="97857" y1="70597" x2="97857" y2="70597"/>
                                        <a14:foregroundMark x1="76633" y1="24196" x2="76633" y2="24196"/>
                                        <a14:foregroundMark x1="49796" y1="17458" x2="49796" y2="17458"/>
                                        <a14:foregroundMark x1="46020" y1="19142" x2="46020" y2="19142"/>
                                        <a14:foregroundMark x1="2347" y1="28331" x2="2347" y2="28331"/>
                                        <a14:foregroundMark x1="45000" y1="21133" x2="45000" y2="21133"/>
                                        <a14:foregroundMark x1="50306" y1="16692" x2="50306" y2="16692"/>
                                        <a14:foregroundMark x1="36429" y1="16845" x2="36429" y2="16845"/>
                                        <a14:foregroundMark x1="34898" y1="18530" x2="34898" y2="18530"/>
                                        <a14:foregroundMark x1="32755" y1="17611" x2="32755" y2="17611"/>
                                        <a14:foregroundMark x1="33265" y1="18377" x2="33265" y2="18377"/>
                                        <a14:foregroundMark x1="32551" y1="18530" x2="32551" y2="18530"/>
                                        <a14:foregroundMark x1="32653" y1="17152" x2="32653" y2="17152"/>
                                        <a14:foregroundMark x1="79490" y1="26646" x2="79490" y2="26646"/>
                                        <a14:foregroundMark x1="75510" y1="25574" x2="75510" y2="25574"/>
                                        <a14:foregroundMark x1="72857" y1="22818" x2="72857" y2="22818"/>
                                        <a14:foregroundMark x1="61837" y1="14395" x2="61837" y2="14395"/>
                                        <a14:foregroundMark x1="55510" y1="16080" x2="55510" y2="16080"/>
                                        <a14:foregroundMark x1="56327" y1="15926" x2="56327" y2="15926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16245" cy="36754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F42600" w:rsidRDefault="00F42600" w:rsidP="00E33228">
            <w:pPr>
              <w:ind w:left="1389" w:right="2523"/>
            </w:pPr>
          </w:p>
          <w:p w:rsidR="00BE0992" w:rsidRDefault="00BE0992" w:rsidP="00E33228">
            <w:pPr>
              <w:ind w:left="1389" w:right="2523"/>
            </w:pPr>
          </w:p>
          <w:p w:rsidR="00CE2482" w:rsidRDefault="00CE2482" w:rsidP="00E33228">
            <w:pPr>
              <w:ind w:left="1389" w:right="2523"/>
            </w:pPr>
          </w:p>
          <w:p w:rsidR="00F42600" w:rsidRDefault="00F42600" w:rsidP="00E33228">
            <w:pPr>
              <w:ind w:left="1389" w:right="2523"/>
            </w:pPr>
          </w:p>
          <w:p w:rsidR="00F42600" w:rsidRPr="0081670F" w:rsidRDefault="00F42600" w:rsidP="00E33228">
            <w:pPr>
              <w:ind w:left="1389" w:right="2523"/>
              <w:rPr>
                <w:sz w:val="18"/>
              </w:rPr>
            </w:pPr>
          </w:p>
          <w:p w:rsidR="00F858B9" w:rsidRDefault="00F858B9" w:rsidP="00E33228">
            <w:pPr>
              <w:ind w:left="1389" w:right="2523"/>
              <w:rPr>
                <w:sz w:val="36"/>
              </w:rPr>
            </w:pPr>
          </w:p>
          <w:p w:rsidR="00F00F42" w:rsidRDefault="00F00F42" w:rsidP="00E33228">
            <w:pPr>
              <w:ind w:left="1389" w:right="2523"/>
              <w:rPr>
                <w:sz w:val="36"/>
              </w:rPr>
            </w:pPr>
          </w:p>
          <w:p w:rsidR="00F858B9" w:rsidRDefault="00F858B9" w:rsidP="00E33228">
            <w:pPr>
              <w:ind w:left="1389" w:right="2523"/>
              <w:rPr>
                <w:sz w:val="36"/>
              </w:rPr>
            </w:pPr>
          </w:p>
          <w:p w:rsidR="00F858B9" w:rsidRDefault="00F858B9" w:rsidP="00E33228">
            <w:pPr>
              <w:ind w:left="1389" w:right="2523"/>
              <w:rPr>
                <w:sz w:val="36"/>
              </w:rPr>
            </w:pPr>
          </w:p>
          <w:p w:rsidR="00F00F42" w:rsidRPr="00F00F42" w:rsidRDefault="00F00F42" w:rsidP="00E33228">
            <w:pPr>
              <w:ind w:left="1389" w:right="2523"/>
              <w:rPr>
                <w:sz w:val="24"/>
              </w:rPr>
            </w:pPr>
          </w:p>
        </w:tc>
      </w:tr>
      <w:tr w:rsidR="00F50C90" w:rsidTr="00890EE3">
        <w:tc>
          <w:tcPr>
            <w:tcW w:w="16294" w:type="dxa"/>
            <w:gridSpan w:val="39"/>
            <w:shd w:val="clear" w:color="auto" w:fill="C00000"/>
          </w:tcPr>
          <w:p w:rsidR="00F42600" w:rsidRPr="00F42600" w:rsidRDefault="00F42600" w:rsidP="00E33228">
            <w:pPr>
              <w:ind w:left="1389" w:right="2523"/>
              <w:rPr>
                <w:rFonts w:ascii="Stencil" w:hAnsi="Stencil"/>
              </w:rPr>
            </w:pPr>
            <w:r w:rsidRPr="00F42600">
              <w:rPr>
                <w:noProof/>
                <w:color w:val="FFFFFF" w:themeColor="background1"/>
                <w:lang w:val="en-US"/>
              </w:rPr>
              <w:drawing>
                <wp:anchor distT="0" distB="0" distL="114300" distR="114300" simplePos="0" relativeHeight="251653120" behindDoc="0" locked="0" layoutInCell="1" allowOverlap="1">
                  <wp:simplePos x="0" y="0"/>
                  <wp:positionH relativeFrom="column">
                    <wp:posOffset>8859760</wp:posOffset>
                  </wp:positionH>
                  <wp:positionV relativeFrom="paragraph">
                    <wp:posOffset>576629</wp:posOffset>
                  </wp:positionV>
                  <wp:extent cx="1083729" cy="1076479"/>
                  <wp:effectExtent l="0" t="0" r="254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FA LOGO PMS.gif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3729" cy="1076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47719">
              <w:rPr>
                <w:rFonts w:ascii="Stencil" w:hAnsi="Stencil"/>
                <w:color w:val="FFFF00"/>
                <w:sz w:val="200"/>
              </w:rPr>
              <w:tab/>
            </w:r>
            <w:r w:rsidRPr="00F42600">
              <w:rPr>
                <w:rFonts w:ascii="Stencil" w:hAnsi="Stencil"/>
                <w:color w:val="FFFF00"/>
                <w:sz w:val="200"/>
              </w:rPr>
              <w:t>S.P.A.R.K</w:t>
            </w:r>
          </w:p>
          <w:p w:rsidR="00F42600" w:rsidRDefault="00F42600" w:rsidP="00E33228">
            <w:pPr>
              <w:ind w:left="1389" w:right="2523"/>
              <w:jc w:val="center"/>
              <w:rPr>
                <w:color w:val="FFFFFF" w:themeColor="background1"/>
              </w:rPr>
            </w:pPr>
            <w:r w:rsidRPr="00247719">
              <w:rPr>
                <w:color w:val="FFFFFF" w:themeColor="background1"/>
                <w:sz w:val="28"/>
              </w:rPr>
              <w:t>Supporting People with Autism Resource Kit</w:t>
            </w:r>
          </w:p>
          <w:p w:rsidR="00F42600" w:rsidRDefault="00F42600" w:rsidP="00E33228">
            <w:pPr>
              <w:ind w:left="1389" w:right="2523"/>
              <w:jc w:val="center"/>
            </w:pPr>
          </w:p>
        </w:tc>
      </w:tr>
    </w:tbl>
    <w:p w:rsidR="00CE2482" w:rsidRDefault="00CE2482" w:rsidP="00E33228">
      <w:pPr>
        <w:ind w:left="1389" w:right="2523"/>
        <w:sectPr w:rsidR="00CE2482" w:rsidSect="00CE2482">
          <w:pgSz w:w="16838" w:h="11906" w:orient="landscape" w:code="9"/>
          <w:pgMar w:top="238" w:right="244" w:bottom="238" w:left="238" w:header="709" w:footer="209" w:gutter="0"/>
          <w:cols w:space="708"/>
          <w:docGrid w:linePitch="360"/>
        </w:sectPr>
      </w:pPr>
      <w:bookmarkStart w:id="2" w:name="_Hlk6917050"/>
    </w:p>
    <w:tbl>
      <w:tblPr>
        <w:tblStyle w:val="TableGrid"/>
        <w:tblW w:w="16356" w:type="dxa"/>
        <w:tblBorders>
          <w:top w:val="single" w:sz="48" w:space="0" w:color="C00000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"/>
        <w:gridCol w:w="426"/>
        <w:gridCol w:w="426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24"/>
        <w:gridCol w:w="442"/>
      </w:tblGrid>
      <w:tr w:rsidR="00F50C90" w:rsidTr="002951EC">
        <w:tc>
          <w:tcPr>
            <w:tcW w:w="16356" w:type="dxa"/>
            <w:gridSpan w:val="39"/>
            <w:shd w:val="clear" w:color="auto" w:fill="C00000"/>
          </w:tcPr>
          <w:p w:rsidR="00BE0992" w:rsidRPr="009C63EC" w:rsidRDefault="00BE0992" w:rsidP="00E33228">
            <w:pPr>
              <w:ind w:left="1389" w:right="2523"/>
              <w:rPr>
                <w:sz w:val="10"/>
                <w:szCs w:val="10"/>
              </w:rPr>
            </w:pPr>
          </w:p>
          <w:p w:rsidR="00BE0992" w:rsidRDefault="00D6459C" w:rsidP="00E33228">
            <w:pPr>
              <w:ind w:left="1389" w:right="2523"/>
              <w:jc w:val="center"/>
            </w:pPr>
            <w:sdt>
              <w:sdtPr>
                <w:id w:val="2052272290"/>
                <w:lock w:val="sdtLocked"/>
                <w:showingPlcHdr/>
                <w:picture/>
              </w:sdtPr>
              <w:sdtEndPr/>
              <w:sdtContent>
                <w:r w:rsidR="005C08ED">
                  <w:rPr>
                    <w:noProof/>
                    <w:lang w:val="en-US"/>
                  </w:rPr>
                  <w:drawing>
                    <wp:inline distT="0" distB="0" distL="0" distR="0">
                      <wp:extent cx="8449945" cy="3002137"/>
                      <wp:effectExtent l="0" t="0" r="0" b="8255"/>
                      <wp:docPr id="122" name="Picture 12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449945" cy="300213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  <w:p w:rsidR="009C63EC" w:rsidRPr="009C63EC" w:rsidRDefault="009C63EC" w:rsidP="00E33228">
            <w:pPr>
              <w:ind w:left="1389" w:right="2523"/>
              <w:jc w:val="center"/>
              <w:rPr>
                <w:sz w:val="10"/>
                <w:szCs w:val="10"/>
              </w:rPr>
            </w:pPr>
          </w:p>
        </w:tc>
      </w:tr>
      <w:tr w:rsidR="00890EE3" w:rsidTr="002951EC">
        <w:trPr>
          <w:trHeight w:val="113"/>
        </w:trPr>
        <w:tc>
          <w:tcPr>
            <w:tcW w:w="421" w:type="dxa"/>
            <w:shd w:val="clear" w:color="auto" w:fill="C00000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21" w:type="dxa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21" w:type="dxa"/>
            <w:shd w:val="clear" w:color="auto" w:fill="C00000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20" w:type="dxa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20" w:type="dxa"/>
            <w:shd w:val="clear" w:color="auto" w:fill="C00000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20" w:type="dxa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20" w:type="dxa"/>
            <w:shd w:val="clear" w:color="auto" w:fill="C00000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9" w:type="dxa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9" w:type="dxa"/>
            <w:shd w:val="clear" w:color="auto" w:fill="C00000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9" w:type="dxa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9" w:type="dxa"/>
            <w:shd w:val="clear" w:color="auto" w:fill="C00000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9" w:type="dxa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9" w:type="dxa"/>
            <w:shd w:val="clear" w:color="auto" w:fill="C00000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9" w:type="dxa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9" w:type="dxa"/>
            <w:shd w:val="clear" w:color="auto" w:fill="C00000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8" w:type="dxa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8" w:type="dxa"/>
            <w:shd w:val="clear" w:color="auto" w:fill="C00000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8" w:type="dxa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8" w:type="dxa"/>
            <w:shd w:val="clear" w:color="auto" w:fill="C00000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8" w:type="dxa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8" w:type="dxa"/>
            <w:shd w:val="clear" w:color="auto" w:fill="C00000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8" w:type="dxa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8" w:type="dxa"/>
            <w:shd w:val="clear" w:color="auto" w:fill="C00000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8" w:type="dxa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8" w:type="dxa"/>
            <w:shd w:val="clear" w:color="auto" w:fill="C00000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8" w:type="dxa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8" w:type="dxa"/>
            <w:shd w:val="clear" w:color="auto" w:fill="C00000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8" w:type="dxa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8" w:type="dxa"/>
            <w:shd w:val="clear" w:color="auto" w:fill="C00000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8" w:type="dxa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8" w:type="dxa"/>
            <w:shd w:val="clear" w:color="auto" w:fill="C00000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8" w:type="dxa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8" w:type="dxa"/>
            <w:shd w:val="clear" w:color="auto" w:fill="C00000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8" w:type="dxa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8" w:type="dxa"/>
            <w:shd w:val="clear" w:color="auto" w:fill="C00000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8" w:type="dxa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8" w:type="dxa"/>
            <w:shd w:val="clear" w:color="auto" w:fill="C00000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8" w:type="dxa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47" w:type="dxa"/>
            <w:shd w:val="clear" w:color="auto" w:fill="C00000"/>
          </w:tcPr>
          <w:p w:rsidR="00890EE3" w:rsidRDefault="00890EE3">
            <w:pPr>
              <w:rPr>
                <w:sz w:val="32"/>
              </w:rPr>
            </w:pPr>
          </w:p>
        </w:tc>
      </w:tr>
      <w:tr w:rsidR="00890EE3" w:rsidTr="002951EC">
        <w:trPr>
          <w:trHeight w:val="113"/>
        </w:trPr>
        <w:tc>
          <w:tcPr>
            <w:tcW w:w="421" w:type="dxa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21" w:type="dxa"/>
            <w:shd w:val="clear" w:color="auto" w:fill="C00000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21" w:type="dxa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20" w:type="dxa"/>
            <w:shd w:val="clear" w:color="auto" w:fill="C00000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20" w:type="dxa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20" w:type="dxa"/>
            <w:shd w:val="clear" w:color="auto" w:fill="C00000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20" w:type="dxa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9" w:type="dxa"/>
            <w:shd w:val="clear" w:color="auto" w:fill="C00000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9" w:type="dxa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9" w:type="dxa"/>
            <w:shd w:val="clear" w:color="auto" w:fill="C00000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9" w:type="dxa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9" w:type="dxa"/>
            <w:shd w:val="clear" w:color="auto" w:fill="C00000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9" w:type="dxa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9" w:type="dxa"/>
            <w:shd w:val="clear" w:color="auto" w:fill="C00000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9" w:type="dxa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8" w:type="dxa"/>
            <w:shd w:val="clear" w:color="auto" w:fill="C00000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8" w:type="dxa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8" w:type="dxa"/>
            <w:shd w:val="clear" w:color="auto" w:fill="C00000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8" w:type="dxa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8" w:type="dxa"/>
            <w:shd w:val="clear" w:color="auto" w:fill="C00000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8" w:type="dxa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8" w:type="dxa"/>
            <w:shd w:val="clear" w:color="auto" w:fill="C00000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8" w:type="dxa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8" w:type="dxa"/>
            <w:shd w:val="clear" w:color="auto" w:fill="C00000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8" w:type="dxa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8" w:type="dxa"/>
            <w:shd w:val="clear" w:color="auto" w:fill="C00000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8" w:type="dxa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8" w:type="dxa"/>
            <w:shd w:val="clear" w:color="auto" w:fill="C00000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8" w:type="dxa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8" w:type="dxa"/>
            <w:shd w:val="clear" w:color="auto" w:fill="C00000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8" w:type="dxa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8" w:type="dxa"/>
            <w:shd w:val="clear" w:color="auto" w:fill="C00000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8" w:type="dxa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8" w:type="dxa"/>
            <w:shd w:val="clear" w:color="auto" w:fill="C00000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8" w:type="dxa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8" w:type="dxa"/>
            <w:shd w:val="clear" w:color="auto" w:fill="C00000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8" w:type="dxa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18" w:type="dxa"/>
            <w:shd w:val="clear" w:color="auto" w:fill="C00000"/>
          </w:tcPr>
          <w:p w:rsidR="00890EE3" w:rsidRDefault="00890EE3">
            <w:pPr>
              <w:rPr>
                <w:sz w:val="32"/>
              </w:rPr>
            </w:pPr>
          </w:p>
        </w:tc>
        <w:tc>
          <w:tcPr>
            <w:tcW w:w="447" w:type="dxa"/>
          </w:tcPr>
          <w:p w:rsidR="00890EE3" w:rsidRDefault="00890EE3">
            <w:pPr>
              <w:rPr>
                <w:sz w:val="32"/>
              </w:rPr>
            </w:pPr>
          </w:p>
        </w:tc>
      </w:tr>
      <w:tr w:rsidR="00F50C90" w:rsidTr="002951EC">
        <w:tc>
          <w:tcPr>
            <w:tcW w:w="16356" w:type="dxa"/>
            <w:gridSpan w:val="39"/>
          </w:tcPr>
          <w:p w:rsidR="00474FDC" w:rsidRPr="00E33228" w:rsidRDefault="00474FDC" w:rsidP="00E33228">
            <w:pPr>
              <w:ind w:left="1389" w:right="2523"/>
              <w:jc w:val="center"/>
              <w:rPr>
                <w:rFonts w:ascii="Comic Sans MS" w:hAnsi="Comic Sans MS"/>
                <w:sz w:val="20"/>
              </w:rPr>
            </w:pPr>
          </w:p>
          <w:p w:rsidR="00856917" w:rsidRDefault="002951EC" w:rsidP="00A0310C">
            <w:pPr>
              <w:ind w:left="37"/>
              <w:jc w:val="center"/>
              <w:rPr>
                <w:rFonts w:ascii="Comic Sans MS" w:hAnsi="Comic Sans MS"/>
                <w:noProof/>
                <w:sz w:val="36"/>
              </w:rPr>
            </w:pPr>
            <w:r>
              <w:rPr>
                <w:rFonts w:ascii="Comic Sans MS" w:hAnsi="Comic Sans MS"/>
                <w:noProof/>
                <w:sz w:val="48"/>
                <w:szCs w:val="48"/>
              </w:rPr>
              <w:fldChar w:fldCharType="begin">
                <w:ffData>
                  <w:name w:val="Text2"/>
                  <w:enabled/>
                  <w:calcOnExit w:val="0"/>
                  <w:textInput>
                    <w:default w:val="Child's Name"/>
                  </w:textInput>
                </w:ffData>
              </w:fldChar>
            </w:r>
            <w:bookmarkStart w:id="3" w:name="Text2"/>
            <w:r>
              <w:rPr>
                <w:rFonts w:ascii="Comic Sans MS" w:hAnsi="Comic Sans MS"/>
                <w:noProof/>
                <w:sz w:val="48"/>
                <w:szCs w:val="48"/>
              </w:rPr>
              <w:instrText xml:space="preserve"> FORMTEXT </w:instrText>
            </w:r>
            <w:r>
              <w:rPr>
                <w:rFonts w:ascii="Comic Sans MS" w:hAnsi="Comic Sans MS"/>
                <w:noProof/>
                <w:sz w:val="48"/>
                <w:szCs w:val="48"/>
              </w:rPr>
            </w:r>
            <w:r>
              <w:rPr>
                <w:rFonts w:ascii="Comic Sans MS" w:hAnsi="Comic Sans MS"/>
                <w:noProof/>
                <w:sz w:val="48"/>
                <w:szCs w:val="48"/>
              </w:rPr>
              <w:fldChar w:fldCharType="separate"/>
            </w:r>
            <w:r>
              <w:rPr>
                <w:rFonts w:ascii="Comic Sans MS" w:hAnsi="Comic Sans MS"/>
                <w:noProof/>
                <w:sz w:val="48"/>
                <w:szCs w:val="48"/>
              </w:rPr>
              <w:t>Child's Name</w:t>
            </w:r>
            <w:r>
              <w:rPr>
                <w:rFonts w:ascii="Comic Sans MS" w:hAnsi="Comic Sans MS"/>
                <w:noProof/>
                <w:sz w:val="48"/>
                <w:szCs w:val="48"/>
              </w:rPr>
              <w:fldChar w:fldCharType="end"/>
            </w:r>
            <w:bookmarkEnd w:id="3"/>
            <w:r w:rsidR="003306CB" w:rsidRPr="003306CB">
              <w:rPr>
                <w:rFonts w:ascii="Comic Sans MS" w:hAnsi="Comic Sans MS"/>
                <w:noProof/>
                <w:sz w:val="48"/>
                <w:szCs w:val="48"/>
              </w:rPr>
              <w:t xml:space="preserve"> is doing </w:t>
            </w:r>
            <w:r>
              <w:rPr>
                <w:rFonts w:ascii="Comic Sans MS" w:hAnsi="Comic Sans MS"/>
                <w:noProof/>
                <w:sz w:val="48"/>
                <w:szCs w:val="4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hild's Pronoun"/>
                  </w:textInput>
                </w:ffData>
              </w:fldChar>
            </w:r>
            <w:r>
              <w:rPr>
                <w:rFonts w:ascii="Comic Sans MS" w:hAnsi="Comic Sans MS"/>
                <w:noProof/>
                <w:sz w:val="48"/>
                <w:szCs w:val="48"/>
              </w:rPr>
              <w:instrText xml:space="preserve"> FORMTEXT </w:instrText>
            </w:r>
            <w:r>
              <w:rPr>
                <w:rFonts w:ascii="Comic Sans MS" w:hAnsi="Comic Sans MS"/>
                <w:noProof/>
                <w:sz w:val="48"/>
                <w:szCs w:val="48"/>
              </w:rPr>
            </w:r>
            <w:r>
              <w:rPr>
                <w:rFonts w:ascii="Comic Sans MS" w:hAnsi="Comic Sans MS"/>
                <w:noProof/>
                <w:sz w:val="48"/>
                <w:szCs w:val="48"/>
              </w:rPr>
              <w:fldChar w:fldCharType="separate"/>
            </w:r>
            <w:r>
              <w:rPr>
                <w:rFonts w:ascii="Comic Sans MS" w:hAnsi="Comic Sans MS"/>
                <w:noProof/>
                <w:sz w:val="48"/>
                <w:szCs w:val="48"/>
              </w:rPr>
              <w:t>Child's Pronoun</w:t>
            </w:r>
            <w:r>
              <w:rPr>
                <w:rFonts w:ascii="Comic Sans MS" w:hAnsi="Comic Sans MS"/>
                <w:noProof/>
                <w:sz w:val="48"/>
                <w:szCs w:val="48"/>
              </w:rPr>
              <w:fldChar w:fldCharType="end"/>
            </w:r>
            <w:r w:rsidR="003306CB" w:rsidRPr="003306CB">
              <w:rPr>
                <w:rFonts w:ascii="Comic Sans MS" w:hAnsi="Comic Sans MS"/>
                <w:noProof/>
                <w:sz w:val="48"/>
                <w:szCs w:val="48"/>
              </w:rPr>
              <w:t xml:space="preserve"> work in </w:t>
            </w:r>
            <w:r>
              <w:rPr>
                <w:rFonts w:ascii="Comic Sans MS" w:hAnsi="Comic Sans MS"/>
                <w:noProof/>
                <w:sz w:val="48"/>
                <w:szCs w:val="4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hild's Pronoun"/>
                  </w:textInput>
                </w:ffData>
              </w:fldChar>
            </w:r>
            <w:r>
              <w:rPr>
                <w:rFonts w:ascii="Comic Sans MS" w:hAnsi="Comic Sans MS"/>
                <w:noProof/>
                <w:sz w:val="48"/>
                <w:szCs w:val="48"/>
              </w:rPr>
              <w:instrText xml:space="preserve"> FORMTEXT </w:instrText>
            </w:r>
            <w:r>
              <w:rPr>
                <w:rFonts w:ascii="Comic Sans MS" w:hAnsi="Comic Sans MS"/>
                <w:noProof/>
                <w:sz w:val="48"/>
                <w:szCs w:val="48"/>
              </w:rPr>
            </w:r>
            <w:r>
              <w:rPr>
                <w:rFonts w:ascii="Comic Sans MS" w:hAnsi="Comic Sans MS"/>
                <w:noProof/>
                <w:sz w:val="48"/>
                <w:szCs w:val="48"/>
              </w:rPr>
              <w:fldChar w:fldCharType="separate"/>
            </w:r>
            <w:r>
              <w:rPr>
                <w:rFonts w:ascii="Comic Sans MS" w:hAnsi="Comic Sans MS"/>
                <w:noProof/>
                <w:sz w:val="48"/>
                <w:szCs w:val="48"/>
              </w:rPr>
              <w:t>Child's Pronoun</w:t>
            </w:r>
            <w:r>
              <w:rPr>
                <w:rFonts w:ascii="Comic Sans MS" w:hAnsi="Comic Sans MS"/>
                <w:noProof/>
                <w:sz w:val="48"/>
                <w:szCs w:val="48"/>
              </w:rPr>
              <w:fldChar w:fldCharType="end"/>
            </w:r>
            <w:r w:rsidR="003306CB" w:rsidRPr="003306CB">
              <w:rPr>
                <w:rFonts w:ascii="Comic Sans MS" w:hAnsi="Comic Sans MS"/>
                <w:noProof/>
                <w:sz w:val="48"/>
                <w:szCs w:val="48"/>
              </w:rPr>
              <w:t xml:space="preserve"> classroom</w:t>
            </w:r>
            <w:r w:rsidR="003306CB">
              <w:rPr>
                <w:rFonts w:ascii="Comic Sans MS" w:hAnsi="Comic Sans MS"/>
                <w:noProof/>
                <w:sz w:val="36"/>
              </w:rPr>
              <w:t>.</w:t>
            </w:r>
          </w:p>
          <w:p w:rsidR="002951EC" w:rsidRPr="00856917" w:rsidRDefault="002951EC" w:rsidP="00856917">
            <w:pPr>
              <w:ind w:left="1389" w:right="2523"/>
              <w:jc w:val="center"/>
              <w:rPr>
                <w:rFonts w:ascii="Comic Sans MS" w:hAnsi="Comic Sans MS"/>
                <w:noProof/>
                <w:sz w:val="36"/>
              </w:rPr>
            </w:pPr>
          </w:p>
          <w:p w:rsidR="000A2F6A" w:rsidRPr="00E33228" w:rsidRDefault="00147623" w:rsidP="00856917">
            <w:pPr>
              <w:ind w:left="1389" w:right="2523"/>
              <w:jc w:val="center"/>
              <w:rPr>
                <w:rFonts w:ascii="Comic Sans MS" w:hAnsi="Comic Sans MS"/>
                <w:sz w:val="10"/>
              </w:rPr>
            </w:pPr>
            <w:r>
              <w:rPr>
                <w:rFonts w:ascii="Comic Sans MS" w:hAnsi="Comic Sans MS"/>
                <w:noProof/>
                <w:sz w:val="36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768D34A" wp14:editId="6B7E977F">
                      <wp:simplePos x="0" y="0"/>
                      <wp:positionH relativeFrom="column">
                        <wp:posOffset>9516044</wp:posOffset>
                      </wp:positionH>
                      <wp:positionV relativeFrom="paragraph">
                        <wp:posOffset>737358</wp:posOffset>
                      </wp:positionV>
                      <wp:extent cx="448574" cy="396815"/>
                      <wp:effectExtent l="19050" t="19050" r="27940" b="22860"/>
                      <wp:wrapNone/>
                      <wp:docPr id="55" name="Rectangle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8574" cy="39681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8575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47623" w:rsidRPr="00147623" w:rsidRDefault="00147623" w:rsidP="00147623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</w:pPr>
                                  <w:r w:rsidRPr="00147623">
                                    <w:rPr>
                                      <w:rFonts w:ascii="Comic Sans MS" w:hAnsi="Comic Sans MS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55" o:spid="_x0000_s1026" style="position:absolute;left:0;text-align:left;margin-left:749.3pt;margin-top:58.05pt;width:35.3pt;height:31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" fillcolor="white [3212]" strokecolor="#c00000" strokeweight="2.25pt">
                      <v:textbox>
                        <w:txbxContent>
                          <w:p w:rsidR="00147623" w:rsidRPr="00147623" w:rsidRDefault="00147623" w:rsidP="00147623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147623">
                              <w:rPr>
                                <w:rFonts w:ascii="Comic Sans MS" w:hAnsi="Comic Sans MS"/>
                                <w:color w:val="000000" w:themeColor="text1"/>
                                <w:sz w:val="32"/>
                                <w:szCs w:val="32"/>
                              </w:rPr>
                              <w:t>1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E0992">
              <w:rPr>
                <w:rFonts w:ascii="Comic Sans MS" w:hAnsi="Comic Sans MS"/>
                <w:noProof/>
                <w:sz w:val="36"/>
                <w:lang w:val="en-US"/>
              </w:rPr>
              <w:drawing>
                <wp:inline distT="0" distB="0" distL="0" distR="0">
                  <wp:extent cx="1099185" cy="1125482"/>
                  <wp:effectExtent l="0" t="0" r="5715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work.JP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931" cy="11907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BE0992">
              <w:rPr>
                <w:rFonts w:ascii="Comic Sans MS" w:hAnsi="Comic Sans MS"/>
                <w:sz w:val="36"/>
              </w:rPr>
              <w:tab/>
            </w:r>
            <w:r w:rsidR="00BE0992">
              <w:rPr>
                <w:rFonts w:ascii="Comic Sans MS" w:hAnsi="Comic Sans MS"/>
                <w:sz w:val="36"/>
              </w:rPr>
              <w:tab/>
            </w:r>
            <w:r w:rsidR="00BE0992">
              <w:rPr>
                <w:rFonts w:ascii="Comic Sans MS" w:hAnsi="Comic Sans MS"/>
                <w:sz w:val="36"/>
              </w:rPr>
              <w:tab/>
            </w:r>
            <w:r w:rsidR="00BE0992">
              <w:rPr>
                <w:rFonts w:ascii="Comic Sans MS" w:hAnsi="Comic Sans MS"/>
                <w:noProof/>
                <w:sz w:val="36"/>
                <w:lang w:val="en-US"/>
              </w:rPr>
              <w:drawing>
                <wp:inline distT="0" distB="0" distL="0" distR="0">
                  <wp:extent cx="1086485" cy="1107279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workbook.JP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1005" cy="11730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0B4A" w:rsidTr="002951EC">
        <w:tc>
          <w:tcPr>
            <w:tcW w:w="16356" w:type="dxa"/>
            <w:gridSpan w:val="39"/>
          </w:tcPr>
          <w:p w:rsidR="00CC0B4A" w:rsidRPr="00A0310C" w:rsidRDefault="00CC0B4A" w:rsidP="00A0310C">
            <w:pPr>
              <w:ind w:right="2523"/>
              <w:rPr>
                <w:rFonts w:ascii="Comic Sans MS" w:hAnsi="Comic Sans MS"/>
                <w:sz w:val="2"/>
              </w:rPr>
            </w:pPr>
          </w:p>
        </w:tc>
      </w:tr>
    </w:tbl>
    <w:bookmarkEnd w:id="2"/>
    <w:p w:rsidR="00085F7B" w:rsidRDefault="00962F39" w:rsidP="00DD3BEF">
      <w:pPr>
        <w:ind w:right="2523"/>
        <w:sectPr w:rsidR="00085F7B" w:rsidSect="00CE2482">
          <w:headerReference w:type="default" r:id="rId14"/>
          <w:footerReference w:type="default" r:id="rId15"/>
          <w:pgSz w:w="16838" w:h="11906" w:orient="landscape" w:code="9"/>
          <w:pgMar w:top="238" w:right="244" w:bottom="238" w:left="238" w:header="284" w:footer="209" w:gutter="0"/>
          <w:cols w:space="708"/>
          <w:docGrid w:linePitch="360"/>
        </w:sect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margin">
                  <wp:posOffset>-5080</wp:posOffset>
                </wp:positionH>
                <wp:positionV relativeFrom="paragraph">
                  <wp:posOffset>-5946140</wp:posOffset>
                </wp:positionV>
                <wp:extent cx="10385947" cy="218364"/>
                <wp:effectExtent l="0" t="0" r="0" b="0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85947" cy="218364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3" o:spid="_x0000_s1026" style="position:absolute;margin-left:-.35pt;margin-top:-468.15pt;width:817.8pt;height:17.2pt;z-index:251719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" fillcolor="#c00000" stroked="f" strokeweight="1pt">
                <w10:wrap anchorx="margin"/>
              </v:rect>
            </w:pict>
          </mc:Fallback>
        </mc:AlternateContent>
      </w:r>
    </w:p>
    <w:tbl>
      <w:tblPr>
        <w:tblStyle w:val="TableGrid"/>
        <w:tblW w:w="16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356"/>
      </w:tblGrid>
      <w:tr w:rsidR="000A2F6A" w:rsidTr="00085F7B">
        <w:tc>
          <w:tcPr>
            <w:tcW w:w="16356" w:type="dxa"/>
          </w:tcPr>
          <w:p w:rsidR="00474FDC" w:rsidRDefault="00474FDC" w:rsidP="003306CB">
            <w:pPr>
              <w:ind w:right="2523"/>
            </w:pPr>
          </w:p>
        </w:tc>
      </w:tr>
      <w:tr w:rsidR="000A2F6A" w:rsidTr="00085F7B">
        <w:tc>
          <w:tcPr>
            <w:tcW w:w="16356" w:type="dxa"/>
          </w:tcPr>
          <w:p w:rsidR="00474FDC" w:rsidRDefault="00474FDC" w:rsidP="00E33228">
            <w:pPr>
              <w:ind w:left="1389" w:right="2523"/>
              <w:jc w:val="center"/>
              <w:rPr>
                <w:rFonts w:ascii="Comic Sans MS" w:hAnsi="Comic Sans MS"/>
                <w:sz w:val="36"/>
              </w:rPr>
            </w:pPr>
          </w:p>
          <w:p w:rsidR="003B4E5B" w:rsidRDefault="003B4E5B" w:rsidP="00E33228">
            <w:pPr>
              <w:ind w:left="1389" w:right="2523"/>
              <w:jc w:val="center"/>
              <w:rPr>
                <w:rFonts w:ascii="Comic Sans MS" w:hAnsi="Comic Sans MS"/>
                <w:sz w:val="36"/>
              </w:rPr>
            </w:pPr>
          </w:p>
          <w:p w:rsidR="003B4E5B" w:rsidRDefault="003B4E5B" w:rsidP="00E33228">
            <w:pPr>
              <w:ind w:left="1389" w:right="2523"/>
              <w:jc w:val="center"/>
              <w:rPr>
                <w:rFonts w:ascii="Comic Sans MS" w:hAnsi="Comic Sans MS"/>
                <w:sz w:val="36"/>
              </w:rPr>
            </w:pPr>
          </w:p>
          <w:p w:rsidR="00474FDC" w:rsidRDefault="00474FDC" w:rsidP="00E33228">
            <w:pPr>
              <w:ind w:left="1389" w:right="2523"/>
              <w:jc w:val="center"/>
              <w:rPr>
                <w:rFonts w:ascii="Comic Sans MS" w:hAnsi="Comic Sans MS"/>
                <w:sz w:val="36"/>
              </w:rPr>
            </w:pPr>
          </w:p>
          <w:p w:rsidR="003306CB" w:rsidRPr="000A2F6A" w:rsidRDefault="003306CB" w:rsidP="003306CB">
            <w:pPr>
              <w:ind w:left="1389" w:right="2523"/>
              <w:jc w:val="center"/>
              <w:rPr>
                <w:rFonts w:ascii="Comic Sans MS" w:hAnsi="Comic Sans MS"/>
                <w:noProof/>
                <w:sz w:val="48"/>
              </w:rPr>
            </w:pPr>
            <w:r w:rsidRPr="000A2F6A">
              <w:rPr>
                <w:rFonts w:ascii="Comic Sans MS" w:hAnsi="Comic Sans MS"/>
                <w:noProof/>
                <w:sz w:val="48"/>
              </w:rPr>
              <w:t>Ooh!  That is a very loud sound!  It is the emergency alarm coming from the speaker</w:t>
            </w:r>
            <w:r w:rsidR="009C63EC">
              <w:rPr>
                <w:rFonts w:ascii="Comic Sans MS" w:hAnsi="Comic Sans MS"/>
                <w:noProof/>
                <w:sz w:val="48"/>
              </w:rPr>
              <w:t>.</w:t>
            </w:r>
          </w:p>
          <w:p w:rsidR="00856917" w:rsidRPr="00856917" w:rsidRDefault="00856917" w:rsidP="00755CF6">
            <w:pPr>
              <w:ind w:left="1389" w:right="2523"/>
              <w:jc w:val="center"/>
              <w:rPr>
                <w:rFonts w:ascii="Comic Sans MS" w:hAnsi="Comic Sans MS"/>
                <w:noProof/>
                <w:sz w:val="36"/>
              </w:rPr>
            </w:pPr>
          </w:p>
          <w:p w:rsidR="000A2F6A" w:rsidRDefault="000A2F6A" w:rsidP="00E33228">
            <w:pPr>
              <w:ind w:left="1389" w:right="2523"/>
              <w:jc w:val="center"/>
              <w:rPr>
                <w:rFonts w:ascii="Comic Sans MS" w:hAnsi="Comic Sans MS"/>
                <w:sz w:val="36"/>
              </w:rPr>
            </w:pPr>
          </w:p>
          <w:p w:rsidR="00474FDC" w:rsidRDefault="00474FDC" w:rsidP="00E33228">
            <w:pPr>
              <w:tabs>
                <w:tab w:val="left" w:pos="4569"/>
                <w:tab w:val="center" w:pos="8615"/>
                <w:tab w:val="right" w:pos="13935"/>
              </w:tabs>
              <w:ind w:left="1389" w:right="2523"/>
              <w:jc w:val="center"/>
              <w:rPr>
                <w:rFonts w:ascii="Comic Sans MS" w:hAnsi="Comic Sans MS"/>
                <w:sz w:val="36"/>
              </w:rPr>
            </w:pPr>
            <w:r>
              <w:rPr>
                <w:rFonts w:ascii="Comic Sans MS" w:hAnsi="Comic Sans MS"/>
                <w:noProof/>
                <w:sz w:val="36"/>
                <w:lang w:val="en-US"/>
              </w:rPr>
              <w:drawing>
                <wp:inline distT="0" distB="0" distL="0" distR="0" wp14:anchorId="7B8C02F4" wp14:editId="455A44B3">
                  <wp:extent cx="1495760" cy="1502749"/>
                  <wp:effectExtent l="0" t="0" r="0" b="254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work.JPG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5760" cy="15027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B4E5B">
              <w:rPr>
                <w:rFonts w:ascii="Comic Sans MS" w:hAnsi="Comic Sans MS"/>
                <w:sz w:val="36"/>
              </w:rPr>
              <w:tab/>
            </w:r>
            <w:r>
              <w:rPr>
                <w:rFonts w:ascii="Comic Sans MS" w:hAnsi="Comic Sans MS"/>
                <w:noProof/>
                <w:sz w:val="36"/>
                <w:lang w:val="en-US"/>
              </w:rPr>
              <w:drawing>
                <wp:inline distT="0" distB="0" distL="0" distR="0" wp14:anchorId="330A5CD2" wp14:editId="2F97BD4E">
                  <wp:extent cx="1464293" cy="1457418"/>
                  <wp:effectExtent l="0" t="0" r="3175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workbook.JPG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4293" cy="14574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B4E5B">
              <w:rPr>
                <w:rFonts w:ascii="Comic Sans MS" w:hAnsi="Comic Sans MS"/>
                <w:sz w:val="36"/>
              </w:rPr>
              <w:tab/>
            </w:r>
            <w:r>
              <w:rPr>
                <w:rFonts w:ascii="Comic Sans MS" w:hAnsi="Comic Sans MS"/>
                <w:noProof/>
                <w:sz w:val="36"/>
                <w:lang w:val="en-US"/>
              </w:rPr>
              <w:drawing>
                <wp:inline distT="0" distB="0" distL="0" distR="0">
                  <wp:extent cx="1393553" cy="1406825"/>
                  <wp:effectExtent l="0" t="0" r="0" b="3175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alarm.JPG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1697" cy="14251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1670F" w:rsidRDefault="0081670F" w:rsidP="00CE2482">
            <w:pPr>
              <w:tabs>
                <w:tab w:val="left" w:pos="6000"/>
              </w:tabs>
              <w:ind w:left="1389" w:right="2523"/>
              <w:rPr>
                <w:rFonts w:ascii="Comic Sans MS" w:hAnsi="Comic Sans MS"/>
                <w:sz w:val="56"/>
              </w:rPr>
            </w:pPr>
          </w:p>
          <w:p w:rsidR="00474FDC" w:rsidRPr="0081670F" w:rsidRDefault="00147623" w:rsidP="00155B09">
            <w:pPr>
              <w:tabs>
                <w:tab w:val="left" w:pos="3980"/>
                <w:tab w:val="left" w:pos="12607"/>
                <w:tab w:val="right" w:pos="16140"/>
              </w:tabs>
              <w:rPr>
                <w:rFonts w:ascii="Comic Sans MS" w:hAnsi="Comic Sans MS"/>
                <w:sz w:val="56"/>
              </w:rPr>
            </w:pPr>
            <w:r>
              <w:rPr>
                <w:rFonts w:ascii="Comic Sans MS" w:hAnsi="Comic Sans MS"/>
                <w:noProof/>
                <w:sz w:val="36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768D34A" wp14:editId="6B7E977F">
                      <wp:simplePos x="0" y="0"/>
                      <wp:positionH relativeFrom="column">
                        <wp:posOffset>223520</wp:posOffset>
                      </wp:positionH>
                      <wp:positionV relativeFrom="paragraph">
                        <wp:posOffset>316865</wp:posOffset>
                      </wp:positionV>
                      <wp:extent cx="448574" cy="396815"/>
                      <wp:effectExtent l="19050" t="19050" r="27940" b="22860"/>
                      <wp:wrapNone/>
                      <wp:docPr id="59" name="Rectangle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8574" cy="39681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8575">
                                <a:solidFill>
                                  <a:srgbClr val="00B05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47623" w:rsidRPr="00147623" w:rsidRDefault="00147623" w:rsidP="00147623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59" o:spid="_x0000_s1027" style="position:absolute;margin-left:17.6pt;margin-top:24.95pt;width:35.3pt;height:31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" fillcolor="white [3212]" strokecolor="#00b050" strokeweight="2.25pt">
                      <v:textbox>
                        <w:txbxContent>
                          <w:p w:rsidR="00147623" w:rsidRPr="00147623" w:rsidRDefault="00147623" w:rsidP="00147623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32"/>
                                <w:szCs w:val="32"/>
                              </w:rPr>
                              <w:t>2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1670F">
              <w:rPr>
                <w:rFonts w:ascii="Comic Sans MS" w:hAnsi="Comic Sans MS"/>
                <w:sz w:val="56"/>
              </w:rPr>
              <w:tab/>
            </w:r>
            <w:r w:rsidR="0062455E">
              <w:rPr>
                <w:rFonts w:ascii="Comic Sans MS" w:hAnsi="Comic Sans MS"/>
                <w:sz w:val="56"/>
              </w:rPr>
              <w:tab/>
            </w:r>
            <w:r w:rsidR="00155B09">
              <w:rPr>
                <w:rFonts w:ascii="Comic Sans MS" w:hAnsi="Comic Sans MS"/>
                <w:sz w:val="56"/>
              </w:rPr>
              <w:tab/>
            </w:r>
          </w:p>
        </w:tc>
      </w:tr>
      <w:tr w:rsidR="00F50C90" w:rsidRPr="00BE0992" w:rsidTr="00085F7B">
        <w:tc>
          <w:tcPr>
            <w:tcW w:w="16356" w:type="dxa"/>
          </w:tcPr>
          <w:p w:rsidR="00474FDC" w:rsidRPr="000A2F6A" w:rsidRDefault="00D6459C" w:rsidP="00962F39">
            <w:pPr>
              <w:tabs>
                <w:tab w:val="center" w:pos="7503"/>
                <w:tab w:val="left" w:pos="15367"/>
              </w:tabs>
              <w:ind w:left="1389" w:right="2523"/>
              <w:rPr>
                <w:rFonts w:ascii="Comic Sans MS" w:hAnsi="Comic Sans MS"/>
                <w:sz w:val="36"/>
              </w:rPr>
            </w:pPr>
            <w:sdt>
              <w:sdtPr>
                <w:rPr>
                  <w:rFonts w:ascii="Comic Sans MS" w:hAnsi="Comic Sans MS"/>
                  <w:sz w:val="36"/>
                </w:rPr>
                <w:id w:val="-125009832"/>
                <w:showingPlcHdr/>
                <w:picture/>
              </w:sdtPr>
              <w:sdtEndPr/>
              <w:sdtContent>
                <w:r w:rsidR="005C08ED">
                  <w:rPr>
                    <w:rFonts w:ascii="Comic Sans MS" w:hAnsi="Comic Sans MS"/>
                    <w:noProof/>
                    <w:sz w:val="36"/>
                    <w:lang w:val="en-US"/>
                  </w:rPr>
                  <w:drawing>
                    <wp:inline distT="0" distB="0" distL="0" distR="0">
                      <wp:extent cx="7601803" cy="5067869"/>
                      <wp:effectExtent l="0" t="0" r="0" b="0"/>
                      <wp:docPr id="117" name="Picture 11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601803" cy="506786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962F39">
              <w:rPr>
                <w:rFonts w:ascii="Comic Sans MS" w:hAnsi="Comic Sans MS"/>
                <w:sz w:val="36"/>
              </w:rPr>
              <w:tab/>
            </w:r>
          </w:p>
        </w:tc>
      </w:tr>
    </w:tbl>
    <w:p w:rsidR="00085F7B" w:rsidRDefault="00962F39" w:rsidP="00E33228">
      <w:pPr>
        <w:ind w:left="1389" w:right="2523"/>
        <w:sectPr w:rsidR="00085F7B" w:rsidSect="00DD3BEF">
          <w:headerReference w:type="default" r:id="rId19"/>
          <w:footerReference w:type="default" r:id="rId20"/>
          <w:pgSz w:w="16838" w:h="11906" w:orient="landscape" w:code="9"/>
          <w:pgMar w:top="238" w:right="244" w:bottom="238" w:left="238" w:header="284" w:footer="209" w:gutter="0"/>
          <w:cols w:space="708"/>
          <w:docGrid w:linePitch="360"/>
        </w:sectPr>
      </w:pPr>
      <w:bookmarkStart w:id="4" w:name="_Hlk6915889"/>
      <w:r>
        <w:rPr>
          <w:rFonts w:ascii="Comic Sans MS" w:hAnsi="Comic Sans MS"/>
          <w:noProof/>
          <w:sz w:val="36"/>
          <w:lang w:val="en-US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A8FA28E" wp14:editId="235C13A1">
                <wp:simplePos x="0" y="0"/>
                <wp:positionH relativeFrom="column">
                  <wp:posOffset>9585325</wp:posOffset>
                </wp:positionH>
                <wp:positionV relativeFrom="paragraph">
                  <wp:posOffset>181610</wp:posOffset>
                </wp:positionV>
                <wp:extent cx="448574" cy="396815"/>
                <wp:effectExtent l="19050" t="19050" r="27940" b="22860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8574" cy="3968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62F39" w:rsidRPr="00147623" w:rsidRDefault="00962F39" w:rsidP="00962F39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32"/>
                                <w:szCs w:val="32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7" o:spid="_x0000_s1028" style="position:absolute;left:0;text-align:left;margin-left:754.75pt;margin-top:14.3pt;width:35.3pt;height:31.2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" fillcolor="white [3212]" strokecolor="#00b050" strokeweight="2.25pt">
                <v:textbox>
                  <w:txbxContent>
                    <w:p w:rsidR="00962F39" w:rsidRPr="00147623" w:rsidRDefault="00962F39" w:rsidP="00962F39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color w:val="000000" w:themeColor="text1"/>
                          <w:sz w:val="32"/>
                          <w:szCs w:val="32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 w:rsidR="001D32D7">
        <w:rPr>
          <w:rFonts w:ascii="Comic Sans MS" w:hAnsi="Comic Sans MS"/>
          <w:noProof/>
          <w:sz w:val="36"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4F74B8D" wp14:editId="0E1A2982">
                <wp:simplePos x="0" y="0"/>
                <wp:positionH relativeFrom="column">
                  <wp:posOffset>9637708</wp:posOffset>
                </wp:positionH>
                <wp:positionV relativeFrom="paragraph">
                  <wp:posOffset>5313045</wp:posOffset>
                </wp:positionV>
                <wp:extent cx="448310" cy="396240"/>
                <wp:effectExtent l="19050" t="19050" r="27940" b="22860"/>
                <wp:wrapNone/>
                <wp:docPr id="61" name="Rectangl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8310" cy="3962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47623" w:rsidRPr="00147623" w:rsidRDefault="00147623" w:rsidP="00147623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32"/>
                                <w:szCs w:val="32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1" o:spid="_x0000_s1029" style="position:absolute;left:0;text-align:left;margin-left:758.85pt;margin-top:418.35pt;width:35.3pt;height:31.2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" fillcolor="white [3212]" strokecolor="#00b050" strokeweight="2.25pt">
                <v:textbox>
                  <w:txbxContent>
                    <w:p w:rsidR="00147623" w:rsidRPr="00147623" w:rsidRDefault="00147623" w:rsidP="00147623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color w:val="000000" w:themeColor="text1"/>
                          <w:sz w:val="32"/>
                          <w:szCs w:val="32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 w:rsidR="003A12D1">
        <w:rPr>
          <w:rFonts w:ascii="Comic Sans MS" w:hAnsi="Comic Sans MS"/>
          <w:noProof/>
          <w:sz w:val="36"/>
          <w:lang w:val="en-US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-5037758</wp:posOffset>
                </wp:positionV>
                <wp:extent cx="5199797" cy="3466531"/>
                <wp:effectExtent l="19050" t="19050" r="20320" b="19685"/>
                <wp:wrapNone/>
                <wp:docPr id="96" name="Oval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99797" cy="3466531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Oval 96" o:spid="_x0000_s1026" style="position:absolute;margin-left:0;margin-top:-396.6pt;width:409.45pt;height:272.95pt;z-index:251710464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" filled="f" strokecolor="red" strokeweight="3pt">
                <v:stroke joinstyle="miter"/>
                <w10:wrap anchorx="margin"/>
              </v:oval>
            </w:pict>
          </mc:Fallback>
        </mc:AlternateContent>
      </w:r>
    </w:p>
    <w:tbl>
      <w:tblPr>
        <w:tblStyle w:val="TableGrid"/>
        <w:tblW w:w="16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72"/>
      </w:tblGrid>
      <w:tr w:rsidR="00F50C90" w:rsidTr="00085F7B">
        <w:tc>
          <w:tcPr>
            <w:tcW w:w="16356" w:type="dxa"/>
          </w:tcPr>
          <w:p w:rsidR="00474FDC" w:rsidRDefault="00474FDC" w:rsidP="00E33228">
            <w:pPr>
              <w:ind w:left="1389" w:right="2523"/>
            </w:pPr>
          </w:p>
        </w:tc>
      </w:tr>
      <w:bookmarkEnd w:id="4"/>
      <w:tr w:rsidR="00F50C90" w:rsidTr="00085F7B">
        <w:tc>
          <w:tcPr>
            <w:tcW w:w="16356" w:type="dxa"/>
          </w:tcPr>
          <w:p w:rsidR="00474FDC" w:rsidRPr="00783C3D" w:rsidRDefault="00474FDC" w:rsidP="00E33228">
            <w:pPr>
              <w:ind w:left="1389" w:right="2523"/>
              <w:rPr>
                <w:rFonts w:ascii="Comic Sans MS" w:hAnsi="Comic Sans MS"/>
                <w:sz w:val="36"/>
              </w:rPr>
            </w:pPr>
          </w:p>
          <w:p w:rsidR="00783C3D" w:rsidRPr="00783C3D" w:rsidRDefault="00783C3D" w:rsidP="00E33228">
            <w:pPr>
              <w:ind w:left="1389" w:right="2523"/>
              <w:rPr>
                <w:rFonts w:ascii="Comic Sans MS" w:hAnsi="Comic Sans MS"/>
                <w:sz w:val="36"/>
              </w:rPr>
            </w:pPr>
          </w:p>
          <w:p w:rsidR="00783C3D" w:rsidRPr="00783C3D" w:rsidRDefault="00783C3D" w:rsidP="00E33228">
            <w:pPr>
              <w:ind w:left="1389" w:right="2523"/>
              <w:rPr>
                <w:rFonts w:ascii="Comic Sans MS" w:hAnsi="Comic Sans MS"/>
                <w:sz w:val="36"/>
              </w:rPr>
            </w:pPr>
          </w:p>
          <w:p w:rsidR="00783C3D" w:rsidRDefault="00783C3D" w:rsidP="00E33228">
            <w:pPr>
              <w:ind w:left="1389" w:right="2523"/>
              <w:rPr>
                <w:rFonts w:ascii="Comic Sans MS" w:hAnsi="Comic Sans MS"/>
                <w:sz w:val="36"/>
              </w:rPr>
            </w:pPr>
          </w:p>
          <w:p w:rsidR="003306CB" w:rsidRDefault="003306CB" w:rsidP="00535207">
            <w:pPr>
              <w:ind w:left="888" w:right="1928"/>
              <w:jc w:val="center"/>
              <w:rPr>
                <w:rFonts w:ascii="Comic Sans MS" w:hAnsi="Comic Sans MS"/>
                <w:sz w:val="48"/>
                <w:szCs w:val="48"/>
              </w:rPr>
            </w:pPr>
            <w:r w:rsidRPr="00783C3D">
              <w:rPr>
                <w:rFonts w:ascii="Comic Sans MS" w:hAnsi="Comic Sans MS"/>
                <w:sz w:val="48"/>
                <w:szCs w:val="48"/>
              </w:rPr>
              <w:t xml:space="preserve">It is time for </w:t>
            </w:r>
            <w:r w:rsidR="002951EC">
              <w:rPr>
                <w:rFonts w:ascii="Comic Sans MS" w:hAnsi="Comic Sans MS"/>
                <w:sz w:val="48"/>
                <w:szCs w:val="48"/>
              </w:rPr>
              <w:fldChar w:fldCharType="begin">
                <w:ffData>
                  <w:name w:val="Text11"/>
                  <w:enabled/>
                  <w:calcOnExit w:val="0"/>
                  <w:textInput>
                    <w:default w:val="Child's Name"/>
                  </w:textInput>
                </w:ffData>
              </w:fldChar>
            </w:r>
            <w:bookmarkStart w:id="5" w:name="Text11"/>
            <w:r w:rsidR="002951EC">
              <w:rPr>
                <w:rFonts w:ascii="Comic Sans MS" w:hAnsi="Comic Sans MS"/>
                <w:sz w:val="48"/>
                <w:szCs w:val="48"/>
              </w:rPr>
              <w:instrText xml:space="preserve"> FORMTEXT </w:instrText>
            </w:r>
            <w:r w:rsidR="002951EC">
              <w:rPr>
                <w:rFonts w:ascii="Comic Sans MS" w:hAnsi="Comic Sans MS"/>
                <w:sz w:val="48"/>
                <w:szCs w:val="48"/>
              </w:rPr>
            </w:r>
            <w:r w:rsidR="002951EC">
              <w:rPr>
                <w:rFonts w:ascii="Comic Sans MS" w:hAnsi="Comic Sans MS"/>
                <w:sz w:val="48"/>
                <w:szCs w:val="48"/>
              </w:rPr>
              <w:fldChar w:fldCharType="separate"/>
            </w:r>
            <w:r w:rsidR="002951EC">
              <w:rPr>
                <w:rFonts w:ascii="Comic Sans MS" w:hAnsi="Comic Sans MS"/>
                <w:noProof/>
                <w:sz w:val="48"/>
                <w:szCs w:val="48"/>
              </w:rPr>
              <w:t>Child's Name</w:t>
            </w:r>
            <w:r w:rsidR="002951EC">
              <w:rPr>
                <w:rFonts w:ascii="Comic Sans MS" w:hAnsi="Comic Sans MS"/>
                <w:sz w:val="48"/>
                <w:szCs w:val="48"/>
              </w:rPr>
              <w:fldChar w:fldCharType="end"/>
            </w:r>
            <w:bookmarkEnd w:id="5"/>
            <w:r w:rsidRPr="00783C3D">
              <w:rPr>
                <w:rFonts w:ascii="Comic Sans MS" w:hAnsi="Comic Sans MS"/>
                <w:sz w:val="48"/>
                <w:szCs w:val="48"/>
              </w:rPr>
              <w:t xml:space="preserve"> to stop </w:t>
            </w:r>
            <w:r w:rsidR="002951EC">
              <w:rPr>
                <w:rFonts w:ascii="Comic Sans MS" w:hAnsi="Comic Sans MS"/>
                <w:sz w:val="48"/>
                <w:szCs w:val="48"/>
              </w:rPr>
              <w:fldChar w:fldCharType="begin">
                <w:ffData>
                  <w:name w:val="Text12"/>
                  <w:enabled/>
                  <w:calcOnExit w:val="0"/>
                  <w:textInput>
                    <w:default w:val="Child's Pronoun"/>
                  </w:textInput>
                </w:ffData>
              </w:fldChar>
            </w:r>
            <w:bookmarkStart w:id="6" w:name="Text12"/>
            <w:r w:rsidR="002951EC">
              <w:rPr>
                <w:rFonts w:ascii="Comic Sans MS" w:hAnsi="Comic Sans MS"/>
                <w:sz w:val="48"/>
                <w:szCs w:val="48"/>
              </w:rPr>
              <w:instrText xml:space="preserve"> FORMTEXT </w:instrText>
            </w:r>
            <w:r w:rsidR="002951EC">
              <w:rPr>
                <w:rFonts w:ascii="Comic Sans MS" w:hAnsi="Comic Sans MS"/>
                <w:sz w:val="48"/>
                <w:szCs w:val="48"/>
              </w:rPr>
            </w:r>
            <w:r w:rsidR="002951EC">
              <w:rPr>
                <w:rFonts w:ascii="Comic Sans MS" w:hAnsi="Comic Sans MS"/>
                <w:sz w:val="48"/>
                <w:szCs w:val="48"/>
              </w:rPr>
              <w:fldChar w:fldCharType="separate"/>
            </w:r>
            <w:r w:rsidR="002951EC">
              <w:rPr>
                <w:rFonts w:ascii="Comic Sans MS" w:hAnsi="Comic Sans MS"/>
                <w:noProof/>
                <w:sz w:val="48"/>
                <w:szCs w:val="48"/>
              </w:rPr>
              <w:t>Child's Pronoun</w:t>
            </w:r>
            <w:r w:rsidR="002951EC">
              <w:rPr>
                <w:rFonts w:ascii="Comic Sans MS" w:hAnsi="Comic Sans MS"/>
                <w:sz w:val="48"/>
                <w:szCs w:val="48"/>
              </w:rPr>
              <w:fldChar w:fldCharType="end"/>
            </w:r>
            <w:bookmarkEnd w:id="6"/>
            <w:r w:rsidRPr="00783C3D">
              <w:rPr>
                <w:rFonts w:ascii="Comic Sans MS" w:hAnsi="Comic Sans MS"/>
                <w:sz w:val="48"/>
                <w:szCs w:val="48"/>
              </w:rPr>
              <w:t xml:space="preserve"> work</w:t>
            </w:r>
            <w:r w:rsidR="009C63EC">
              <w:rPr>
                <w:rFonts w:ascii="Comic Sans MS" w:hAnsi="Comic Sans MS"/>
                <w:sz w:val="48"/>
                <w:szCs w:val="48"/>
              </w:rPr>
              <w:t>.</w:t>
            </w:r>
          </w:p>
          <w:p w:rsidR="00783C3D" w:rsidRDefault="00783C3D" w:rsidP="00783C3D">
            <w:pPr>
              <w:ind w:left="1389" w:right="2523"/>
              <w:jc w:val="center"/>
              <w:rPr>
                <w:rFonts w:ascii="Comic Sans MS" w:hAnsi="Comic Sans MS"/>
                <w:sz w:val="48"/>
                <w:szCs w:val="48"/>
              </w:rPr>
            </w:pPr>
          </w:p>
          <w:p w:rsidR="002951EC" w:rsidRDefault="002951EC" w:rsidP="00783C3D">
            <w:pPr>
              <w:ind w:left="1389" w:right="2523"/>
              <w:jc w:val="center"/>
              <w:rPr>
                <w:rFonts w:ascii="Comic Sans MS" w:hAnsi="Comic Sans MS"/>
                <w:sz w:val="48"/>
                <w:szCs w:val="48"/>
              </w:rPr>
            </w:pPr>
          </w:p>
          <w:p w:rsidR="003306CB" w:rsidRDefault="003306CB" w:rsidP="00783C3D">
            <w:pPr>
              <w:ind w:left="1389" w:right="2523"/>
              <w:jc w:val="center"/>
              <w:rPr>
                <w:rFonts w:ascii="Comic Sans MS" w:hAnsi="Comic Sans MS"/>
                <w:sz w:val="48"/>
                <w:szCs w:val="48"/>
              </w:rPr>
            </w:pPr>
          </w:p>
          <w:p w:rsidR="00783C3D" w:rsidRPr="001D32D7" w:rsidRDefault="00783C3D" w:rsidP="00783C3D">
            <w:pPr>
              <w:ind w:left="1389" w:right="2523"/>
              <w:jc w:val="center"/>
              <w:rPr>
                <w:rFonts w:ascii="Comic Sans MS" w:hAnsi="Comic Sans MS"/>
                <w:sz w:val="20"/>
                <w:szCs w:val="48"/>
              </w:rPr>
            </w:pPr>
          </w:p>
          <w:p w:rsidR="001D32D7" w:rsidRPr="001D32D7" w:rsidRDefault="00155B09" w:rsidP="00155B09">
            <w:pPr>
              <w:ind w:left="1389" w:right="2523"/>
              <w:jc w:val="center"/>
              <w:rPr>
                <w:rFonts w:ascii="Comic Sans MS" w:hAnsi="Comic Sans MS"/>
                <w:sz w:val="56"/>
                <w:szCs w:val="48"/>
              </w:rPr>
            </w:pPr>
            <w:r>
              <w:rPr>
                <w:rFonts w:ascii="Comic Sans MS" w:hAnsi="Comic Sans MS"/>
                <w:noProof/>
                <w:sz w:val="36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4F74B8D" wp14:editId="0E1A2982">
                      <wp:simplePos x="0" y="0"/>
                      <wp:positionH relativeFrom="column">
                        <wp:posOffset>231775</wp:posOffset>
                      </wp:positionH>
                      <wp:positionV relativeFrom="paragraph">
                        <wp:posOffset>1929130</wp:posOffset>
                      </wp:positionV>
                      <wp:extent cx="448310" cy="396240"/>
                      <wp:effectExtent l="19050" t="19050" r="27940" b="22860"/>
                      <wp:wrapNone/>
                      <wp:docPr id="62" name="Rectangle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8310" cy="3962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8575">
                                <a:solidFill>
                                  <a:srgbClr val="0000FF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47623" w:rsidRPr="00147623" w:rsidRDefault="00147623" w:rsidP="00147623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62" o:spid="_x0000_s1030" style="position:absolute;left:0;text-align:left;margin-left:18.25pt;margin-top:151.9pt;width:35.3pt;height:31.2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" fillcolor="white [3212]" strokecolor="blue" strokeweight="2.25pt">
                      <v:textbox>
                        <w:txbxContent>
                          <w:p w:rsidR="00147623" w:rsidRPr="00147623" w:rsidRDefault="00147623" w:rsidP="00147623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32"/>
                                <w:szCs w:val="32"/>
                              </w:rPr>
                              <w:t>4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783C3D">
              <w:rPr>
                <w:rFonts w:ascii="Comic Sans MS" w:hAnsi="Comic Sans MS"/>
                <w:noProof/>
                <w:sz w:val="48"/>
                <w:szCs w:val="48"/>
                <w:lang w:val="en-US"/>
              </w:rPr>
              <w:drawing>
                <wp:inline distT="0" distB="0" distL="0" distR="0">
                  <wp:extent cx="1657350" cy="1641933"/>
                  <wp:effectExtent l="0" t="0" r="0" b="0"/>
                  <wp:docPr id="130" name="Picture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stop.JPG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1965" cy="1646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83C3D">
              <w:rPr>
                <w:rFonts w:ascii="Comic Sans MS" w:hAnsi="Comic Sans MS"/>
                <w:sz w:val="48"/>
                <w:szCs w:val="48"/>
              </w:rPr>
              <w:tab/>
            </w:r>
            <w:r w:rsidR="00783C3D">
              <w:rPr>
                <w:rFonts w:ascii="Comic Sans MS" w:hAnsi="Comic Sans MS"/>
                <w:sz w:val="48"/>
                <w:szCs w:val="48"/>
              </w:rPr>
              <w:tab/>
            </w:r>
            <w:r w:rsidR="00783C3D">
              <w:rPr>
                <w:rFonts w:ascii="Comic Sans MS" w:hAnsi="Comic Sans MS"/>
                <w:noProof/>
                <w:sz w:val="48"/>
                <w:szCs w:val="48"/>
                <w:lang w:val="en-US"/>
              </w:rPr>
              <w:drawing>
                <wp:inline distT="0" distB="0" distL="0" distR="0">
                  <wp:extent cx="1525602" cy="1562100"/>
                  <wp:effectExtent l="0" t="0" r="0" b="0"/>
                  <wp:docPr id="131" name="Picture 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" name="work.JP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0452" cy="15670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0C90" w:rsidRPr="00BE0992" w:rsidTr="00085F7B">
        <w:tc>
          <w:tcPr>
            <w:tcW w:w="16356" w:type="dxa"/>
          </w:tcPr>
          <w:sdt>
            <w:sdtPr>
              <w:rPr>
                <w:rFonts w:ascii="Comic Sans MS" w:hAnsi="Comic Sans MS"/>
                <w:sz w:val="36"/>
              </w:rPr>
              <w:id w:val="496302340"/>
              <w:showingPlcHdr/>
              <w:picture/>
            </w:sdtPr>
            <w:sdtEndPr/>
            <w:sdtContent>
              <w:p w:rsidR="00474FDC" w:rsidRPr="00E33228" w:rsidRDefault="005C08ED" w:rsidP="00E33228">
                <w:pPr>
                  <w:ind w:left="1389" w:right="2523"/>
                  <w:jc w:val="center"/>
                  <w:rPr>
                    <w:rFonts w:ascii="Comic Sans MS" w:hAnsi="Comic Sans MS"/>
                    <w:sz w:val="36"/>
                  </w:rPr>
                </w:pPr>
                <w:r>
                  <w:rPr>
                    <w:rFonts w:ascii="Comic Sans MS" w:hAnsi="Comic Sans MS"/>
                    <w:noProof/>
                    <w:sz w:val="36"/>
                    <w:lang w:val="en-US"/>
                  </w:rPr>
                  <w:drawing>
                    <wp:inline distT="0" distB="0" distL="0" distR="0">
                      <wp:extent cx="8702302" cy="5265420"/>
                      <wp:effectExtent l="0" t="0" r="3810" b="0"/>
                      <wp:docPr id="118" name="Picture 11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702302" cy="52654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:rsidR="00085F7B" w:rsidRDefault="00155B09" w:rsidP="00155B09">
      <w:pPr>
        <w:ind w:right="2523"/>
        <w:sectPr w:rsidR="00085F7B" w:rsidSect="00CE2482">
          <w:headerReference w:type="default" r:id="rId22"/>
          <w:footerReference w:type="default" r:id="rId23"/>
          <w:pgSz w:w="16838" w:h="11906" w:orient="landscape" w:code="9"/>
          <w:pgMar w:top="238" w:right="244" w:bottom="238" w:left="238" w:header="284" w:footer="209" w:gutter="0"/>
          <w:cols w:space="708"/>
          <w:docGrid w:linePitch="360"/>
        </w:sectPr>
      </w:pPr>
      <w:r>
        <w:rPr>
          <w:rFonts w:ascii="Comic Sans MS" w:hAnsi="Comic Sans MS"/>
          <w:noProof/>
          <w:sz w:val="36"/>
          <w:lang w:val="en-US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AA7D8AE" wp14:editId="14308293">
                <wp:simplePos x="0" y="0"/>
                <wp:positionH relativeFrom="column">
                  <wp:posOffset>9582785</wp:posOffset>
                </wp:positionH>
                <wp:positionV relativeFrom="paragraph">
                  <wp:posOffset>-11430</wp:posOffset>
                </wp:positionV>
                <wp:extent cx="448310" cy="396240"/>
                <wp:effectExtent l="19050" t="19050" r="27940" b="22860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8310" cy="3962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55B09" w:rsidRPr="00147623" w:rsidRDefault="00155B09" w:rsidP="00155B09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32"/>
                                <w:szCs w:val="32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5" o:spid="_x0000_s1031" style="position:absolute;margin-left:754.55pt;margin-top:-.85pt;width:35.3pt;height:31.2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" fillcolor="white [3212]" strokecolor="blue" strokeweight="2.25pt">
                <v:textbox>
                  <w:txbxContent>
                    <w:p w:rsidR="00155B09" w:rsidRPr="00147623" w:rsidRDefault="00155B09" w:rsidP="00155B09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color w:val="000000" w:themeColor="text1"/>
                          <w:sz w:val="32"/>
                          <w:szCs w:val="32"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  <w:r w:rsidR="00147623">
        <w:rPr>
          <w:rFonts w:ascii="Comic Sans MS" w:hAnsi="Comic Sans MS"/>
          <w:noProof/>
          <w:sz w:val="36"/>
          <w:lang w:val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4F74B8D" wp14:editId="0E1A2982">
                <wp:simplePos x="0" y="0"/>
                <wp:positionH relativeFrom="column">
                  <wp:posOffset>9621198</wp:posOffset>
                </wp:positionH>
                <wp:positionV relativeFrom="paragraph">
                  <wp:posOffset>5311140</wp:posOffset>
                </wp:positionV>
                <wp:extent cx="448574" cy="396815"/>
                <wp:effectExtent l="19050" t="19050" r="27940" b="22860"/>
                <wp:wrapNone/>
                <wp:docPr id="63" name="Rectangl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8574" cy="3968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47623" w:rsidRPr="00147623" w:rsidRDefault="00147623" w:rsidP="00147623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32"/>
                                <w:szCs w:val="32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3" o:spid="_x0000_s1032" style="position:absolute;margin-left:757.55pt;margin-top:418.2pt;width:35.3pt;height:31.2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" fillcolor="white [3212]" strokecolor="blue" strokeweight="2.25pt">
                <v:textbox>
                  <w:txbxContent>
                    <w:p w:rsidR="00147623" w:rsidRPr="00147623" w:rsidRDefault="00147623" w:rsidP="00147623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color w:val="000000" w:themeColor="text1"/>
                          <w:sz w:val="32"/>
                          <w:szCs w:val="32"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TableGrid"/>
        <w:tblW w:w="16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413"/>
      </w:tblGrid>
      <w:tr w:rsidR="00F50C90" w:rsidTr="00085F7B">
        <w:tc>
          <w:tcPr>
            <w:tcW w:w="16356" w:type="dxa"/>
          </w:tcPr>
          <w:p w:rsidR="003B4E5B" w:rsidRDefault="003B4E5B" w:rsidP="00E33228">
            <w:pPr>
              <w:ind w:left="1389" w:right="2523"/>
            </w:pPr>
          </w:p>
        </w:tc>
      </w:tr>
      <w:tr w:rsidR="00F50C90" w:rsidRPr="00BE0992" w:rsidTr="00085F7B">
        <w:tc>
          <w:tcPr>
            <w:tcW w:w="16356" w:type="dxa"/>
          </w:tcPr>
          <w:p w:rsidR="003B4E5B" w:rsidRDefault="003B4E5B" w:rsidP="00E33228">
            <w:pPr>
              <w:ind w:left="1389" w:right="2523"/>
              <w:jc w:val="center"/>
              <w:rPr>
                <w:rFonts w:ascii="Comic Sans MS" w:hAnsi="Comic Sans MS"/>
                <w:sz w:val="36"/>
              </w:rPr>
            </w:pPr>
          </w:p>
          <w:p w:rsidR="00755CF6" w:rsidRDefault="00755CF6" w:rsidP="00E33228">
            <w:pPr>
              <w:ind w:left="1389" w:right="2523"/>
              <w:jc w:val="center"/>
              <w:rPr>
                <w:rFonts w:ascii="Comic Sans MS" w:hAnsi="Comic Sans MS"/>
                <w:sz w:val="36"/>
              </w:rPr>
            </w:pPr>
          </w:p>
          <w:p w:rsidR="000A2F6A" w:rsidRPr="000A2F6A" w:rsidRDefault="000A2F6A" w:rsidP="00E33228">
            <w:pPr>
              <w:ind w:left="1389" w:right="2523"/>
              <w:jc w:val="center"/>
              <w:rPr>
                <w:rFonts w:ascii="Comic Sans MS" w:hAnsi="Comic Sans MS"/>
                <w:noProof/>
                <w:sz w:val="36"/>
              </w:rPr>
            </w:pPr>
          </w:p>
          <w:p w:rsidR="003306CB" w:rsidRDefault="003306CB" w:rsidP="003306CB">
            <w:pPr>
              <w:ind w:left="1389" w:right="2523"/>
              <w:jc w:val="center"/>
              <w:rPr>
                <w:rFonts w:ascii="Comic Sans MS" w:hAnsi="Comic Sans MS"/>
                <w:noProof/>
                <w:sz w:val="48"/>
              </w:rPr>
            </w:pPr>
            <w:r w:rsidRPr="000A2F6A">
              <w:rPr>
                <w:rFonts w:ascii="Comic Sans MS" w:hAnsi="Comic Sans MS"/>
                <w:noProof/>
                <w:sz w:val="48"/>
              </w:rPr>
              <w:t xml:space="preserve">It is time for </w:t>
            </w:r>
            <w:r w:rsidR="002951EC">
              <w:rPr>
                <w:rFonts w:ascii="Comic Sans MS" w:hAnsi="Comic Sans MS"/>
                <w:noProof/>
                <w:sz w:val="4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hild's Name"/>
                  </w:textInput>
                </w:ffData>
              </w:fldChar>
            </w:r>
            <w:r w:rsidR="002951EC">
              <w:rPr>
                <w:rFonts w:ascii="Comic Sans MS" w:hAnsi="Comic Sans MS"/>
                <w:noProof/>
                <w:sz w:val="48"/>
              </w:rPr>
              <w:instrText xml:space="preserve"> FORMTEXT </w:instrText>
            </w:r>
            <w:r w:rsidR="002951EC">
              <w:rPr>
                <w:rFonts w:ascii="Comic Sans MS" w:hAnsi="Comic Sans MS"/>
                <w:noProof/>
                <w:sz w:val="48"/>
              </w:rPr>
            </w:r>
            <w:r w:rsidR="002951EC">
              <w:rPr>
                <w:rFonts w:ascii="Comic Sans MS" w:hAnsi="Comic Sans MS"/>
                <w:noProof/>
                <w:sz w:val="48"/>
              </w:rPr>
              <w:fldChar w:fldCharType="separate"/>
            </w:r>
            <w:r w:rsidR="002951EC">
              <w:rPr>
                <w:rFonts w:ascii="Comic Sans MS" w:hAnsi="Comic Sans MS"/>
                <w:noProof/>
                <w:sz w:val="48"/>
              </w:rPr>
              <w:t>Child's Name</w:t>
            </w:r>
            <w:r w:rsidR="002951EC">
              <w:rPr>
                <w:rFonts w:ascii="Comic Sans MS" w:hAnsi="Comic Sans MS"/>
                <w:noProof/>
                <w:sz w:val="48"/>
              </w:rPr>
              <w:fldChar w:fldCharType="end"/>
            </w:r>
            <w:r w:rsidRPr="000A2F6A">
              <w:rPr>
                <w:rFonts w:ascii="Comic Sans MS" w:hAnsi="Comic Sans MS"/>
                <w:noProof/>
                <w:sz w:val="48"/>
              </w:rPr>
              <w:t xml:space="preserve"> to remain calm and listen</w:t>
            </w:r>
          </w:p>
          <w:p w:rsidR="001D32D7" w:rsidRDefault="003306CB" w:rsidP="003306CB">
            <w:pPr>
              <w:ind w:left="1389" w:right="2523"/>
              <w:jc w:val="center"/>
              <w:rPr>
                <w:rFonts w:ascii="Comic Sans MS" w:hAnsi="Comic Sans MS"/>
                <w:noProof/>
                <w:sz w:val="36"/>
              </w:rPr>
            </w:pPr>
            <w:r w:rsidRPr="000A2F6A">
              <w:rPr>
                <w:rFonts w:ascii="Comic Sans MS" w:hAnsi="Comic Sans MS"/>
                <w:noProof/>
                <w:sz w:val="48"/>
              </w:rPr>
              <w:t xml:space="preserve">to </w:t>
            </w:r>
            <w:r w:rsidR="002951EC">
              <w:rPr>
                <w:rFonts w:ascii="Comic Sans MS" w:hAnsi="Comic Sans MS"/>
                <w:noProof/>
                <w:sz w:val="48"/>
              </w:rPr>
              <w:fldChar w:fldCharType="begin">
                <w:ffData>
                  <w:name w:val="Text5"/>
                  <w:enabled/>
                  <w:calcOnExit w:val="0"/>
                  <w:textInput>
                    <w:default w:val="Child's Pronoun"/>
                  </w:textInput>
                </w:ffData>
              </w:fldChar>
            </w:r>
            <w:bookmarkStart w:id="7" w:name="Text5"/>
            <w:r w:rsidR="002951EC">
              <w:rPr>
                <w:rFonts w:ascii="Comic Sans MS" w:hAnsi="Comic Sans MS"/>
                <w:noProof/>
                <w:sz w:val="48"/>
              </w:rPr>
              <w:instrText xml:space="preserve"> FORMTEXT </w:instrText>
            </w:r>
            <w:r w:rsidR="002951EC">
              <w:rPr>
                <w:rFonts w:ascii="Comic Sans MS" w:hAnsi="Comic Sans MS"/>
                <w:noProof/>
                <w:sz w:val="48"/>
              </w:rPr>
            </w:r>
            <w:r w:rsidR="002951EC">
              <w:rPr>
                <w:rFonts w:ascii="Comic Sans MS" w:hAnsi="Comic Sans MS"/>
                <w:noProof/>
                <w:sz w:val="48"/>
              </w:rPr>
              <w:fldChar w:fldCharType="separate"/>
            </w:r>
            <w:r w:rsidR="002951EC">
              <w:rPr>
                <w:rFonts w:ascii="Comic Sans MS" w:hAnsi="Comic Sans MS"/>
                <w:noProof/>
                <w:sz w:val="48"/>
              </w:rPr>
              <w:t>Child's Pronoun</w:t>
            </w:r>
            <w:r w:rsidR="002951EC">
              <w:rPr>
                <w:rFonts w:ascii="Comic Sans MS" w:hAnsi="Comic Sans MS"/>
                <w:noProof/>
                <w:sz w:val="48"/>
              </w:rPr>
              <w:fldChar w:fldCharType="end"/>
            </w:r>
            <w:bookmarkEnd w:id="7"/>
            <w:r w:rsidRPr="000A2F6A">
              <w:rPr>
                <w:rFonts w:ascii="Comic Sans MS" w:hAnsi="Comic Sans MS"/>
                <w:noProof/>
                <w:sz w:val="48"/>
              </w:rPr>
              <w:t xml:space="preserve"> teacher</w:t>
            </w:r>
            <w:r w:rsidR="00D07913" w:rsidRPr="00D07913">
              <w:rPr>
                <w:rFonts w:ascii="Comic Sans MS" w:hAnsi="Comic Sans MS"/>
                <w:noProof/>
                <w:sz w:val="36"/>
              </w:rPr>
              <w:t>.</w:t>
            </w:r>
          </w:p>
          <w:p w:rsidR="003306CB" w:rsidRPr="003306CB" w:rsidRDefault="003306CB" w:rsidP="003306CB">
            <w:pPr>
              <w:ind w:left="1389" w:right="2523"/>
              <w:jc w:val="center"/>
              <w:rPr>
                <w:rFonts w:ascii="Comic Sans MS" w:hAnsi="Comic Sans MS"/>
                <w:noProof/>
                <w:sz w:val="12"/>
                <w:szCs w:val="12"/>
              </w:rPr>
            </w:pPr>
          </w:p>
          <w:p w:rsidR="00E33228" w:rsidRDefault="00E33228" w:rsidP="00E33228">
            <w:pPr>
              <w:ind w:left="1389" w:right="2523"/>
              <w:jc w:val="center"/>
              <w:rPr>
                <w:rFonts w:ascii="Comic Sans MS" w:hAnsi="Comic Sans MS"/>
                <w:noProof/>
                <w:sz w:val="48"/>
              </w:rPr>
            </w:pPr>
          </w:p>
          <w:p w:rsidR="00755CF6" w:rsidRDefault="00755CF6" w:rsidP="00E33228">
            <w:pPr>
              <w:ind w:left="1389" w:right="2523"/>
              <w:jc w:val="center"/>
              <w:rPr>
                <w:rFonts w:ascii="Comic Sans MS" w:hAnsi="Comic Sans MS"/>
                <w:noProof/>
                <w:sz w:val="48"/>
              </w:rPr>
            </w:pPr>
          </w:p>
          <w:p w:rsidR="003B4E5B" w:rsidRPr="0081670F" w:rsidRDefault="003B4E5B" w:rsidP="0081670F">
            <w:pPr>
              <w:ind w:left="1389" w:right="2523"/>
              <w:jc w:val="center"/>
              <w:rPr>
                <w:rFonts w:ascii="Comic Sans MS" w:hAnsi="Comic Sans MS"/>
                <w:sz w:val="36"/>
              </w:rPr>
            </w:pPr>
            <w:r>
              <w:rPr>
                <w:rFonts w:ascii="Comic Sans MS" w:hAnsi="Comic Sans MS"/>
                <w:noProof/>
                <w:sz w:val="36"/>
                <w:lang w:val="en-US"/>
              </w:rPr>
              <w:drawing>
                <wp:inline distT="0" distB="0" distL="0" distR="0" wp14:anchorId="6A917FEA" wp14:editId="6AE5218D">
                  <wp:extent cx="1991079" cy="2028825"/>
                  <wp:effectExtent l="0" t="0" r="9525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stop.JPG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1079" cy="2028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mic Sans MS" w:hAnsi="Comic Sans MS"/>
                <w:sz w:val="36"/>
              </w:rPr>
              <w:tab/>
            </w:r>
            <w:r>
              <w:rPr>
                <w:rFonts w:ascii="Comic Sans MS" w:hAnsi="Comic Sans MS"/>
                <w:noProof/>
                <w:sz w:val="36"/>
                <w:lang w:val="en-US"/>
              </w:rPr>
              <w:drawing>
                <wp:inline distT="0" distB="0" distL="0" distR="0" wp14:anchorId="73450D7D" wp14:editId="3B236A93">
                  <wp:extent cx="1990725" cy="1981378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work.JPG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0725" cy="19813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mic Sans MS" w:hAnsi="Comic Sans MS"/>
                <w:sz w:val="36"/>
              </w:rPr>
              <w:tab/>
            </w:r>
            <w:r>
              <w:rPr>
                <w:rFonts w:ascii="Comic Sans MS" w:hAnsi="Comic Sans MS"/>
                <w:noProof/>
                <w:sz w:val="36"/>
                <w:lang w:val="en-US"/>
              </w:rPr>
              <w:drawing>
                <wp:inline distT="0" distB="0" distL="0" distR="0">
                  <wp:extent cx="2000250" cy="2028825"/>
                  <wp:effectExtent l="0" t="0" r="0" b="9525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teacher.JPG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0" cy="2028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0C90" w:rsidTr="00085F7B">
        <w:tc>
          <w:tcPr>
            <w:tcW w:w="16356" w:type="dxa"/>
          </w:tcPr>
          <w:p w:rsidR="003B4E5B" w:rsidRPr="00F609E8" w:rsidRDefault="00147623" w:rsidP="00E33228">
            <w:pPr>
              <w:ind w:left="1389" w:right="2523"/>
              <w:rPr>
                <w:sz w:val="36"/>
              </w:rPr>
            </w:pPr>
            <w:r>
              <w:rPr>
                <w:rFonts w:ascii="Comic Sans MS" w:hAnsi="Comic Sans MS"/>
                <w:noProof/>
                <w:sz w:val="36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4F74B8D" wp14:editId="0E1A2982">
                      <wp:simplePos x="0" y="0"/>
                      <wp:positionH relativeFrom="column">
                        <wp:posOffset>230505</wp:posOffset>
                      </wp:positionH>
                      <wp:positionV relativeFrom="paragraph">
                        <wp:posOffset>280035</wp:posOffset>
                      </wp:positionV>
                      <wp:extent cx="448574" cy="396815"/>
                      <wp:effectExtent l="19050" t="19050" r="27940" b="22860"/>
                      <wp:wrapNone/>
                      <wp:docPr id="64" name="Rectangle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8574" cy="39681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8575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47623" w:rsidRPr="00147623" w:rsidRDefault="00147623" w:rsidP="00147623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64" o:spid="_x0000_s1033" style="position:absolute;left:0;text-align:left;margin-left:18.15pt;margin-top:22.05pt;width:35.3pt;height:31.2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" fillcolor="white [3212]" strokecolor="#c00000" strokeweight="2.25pt">
                      <v:textbox>
                        <w:txbxContent>
                          <w:p w:rsidR="00147623" w:rsidRPr="00147623" w:rsidRDefault="00147623" w:rsidP="00147623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F50C90" w:rsidTr="00085F7B">
        <w:tc>
          <w:tcPr>
            <w:tcW w:w="16356" w:type="dxa"/>
          </w:tcPr>
          <w:sdt>
            <w:sdtPr>
              <w:rPr>
                <w:rFonts w:ascii="Comic Sans MS" w:hAnsi="Comic Sans MS"/>
                <w:sz w:val="36"/>
              </w:rPr>
              <w:id w:val="-1552229589"/>
              <w:showingPlcHdr/>
              <w:picture/>
            </w:sdtPr>
            <w:sdtEndPr/>
            <w:sdtContent>
              <w:p w:rsidR="003B4E5B" w:rsidRDefault="005C08ED" w:rsidP="00E33228">
                <w:pPr>
                  <w:ind w:left="1389" w:right="2523"/>
                  <w:jc w:val="center"/>
                  <w:rPr>
                    <w:rFonts w:ascii="Comic Sans MS" w:hAnsi="Comic Sans MS"/>
                    <w:sz w:val="36"/>
                  </w:rPr>
                </w:pPr>
                <w:r>
                  <w:rPr>
                    <w:rFonts w:ascii="Comic Sans MS" w:hAnsi="Comic Sans MS"/>
                    <w:noProof/>
                    <w:sz w:val="36"/>
                    <w:lang w:val="en-US"/>
                  </w:rPr>
                  <w:drawing>
                    <wp:inline distT="0" distB="0" distL="0" distR="0">
                      <wp:extent cx="7800975" cy="5312979"/>
                      <wp:effectExtent l="0" t="0" r="0" b="2540"/>
                      <wp:docPr id="123" name="Picture 12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800975" cy="531297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:rsidR="00085F7B" w:rsidRDefault="00962F39" w:rsidP="00E33228">
      <w:pPr>
        <w:ind w:left="1389" w:right="2523"/>
        <w:sectPr w:rsidR="00085F7B" w:rsidSect="00CE2482">
          <w:headerReference w:type="default" r:id="rId26"/>
          <w:footerReference w:type="default" r:id="rId27"/>
          <w:pgSz w:w="16838" w:h="11906" w:orient="landscape" w:code="9"/>
          <w:pgMar w:top="238" w:right="244" w:bottom="238" w:left="238" w:header="284" w:footer="209" w:gutter="0"/>
          <w:cols w:space="708"/>
          <w:docGrid w:linePitch="360"/>
        </w:sectPr>
      </w:pPr>
      <w:bookmarkStart w:id="9" w:name="_Hlk6916136"/>
      <w:r>
        <w:rPr>
          <w:rFonts w:ascii="Comic Sans MS" w:hAnsi="Comic Sans MS"/>
          <w:noProof/>
          <w:sz w:val="36"/>
          <w:lang w:val="en-US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4B314F02" wp14:editId="3DB0DE83">
                <wp:simplePos x="0" y="0"/>
                <wp:positionH relativeFrom="column">
                  <wp:posOffset>9585960</wp:posOffset>
                </wp:positionH>
                <wp:positionV relativeFrom="paragraph">
                  <wp:posOffset>-62865</wp:posOffset>
                </wp:positionV>
                <wp:extent cx="448574" cy="396815"/>
                <wp:effectExtent l="19050" t="19050" r="27940" b="22860"/>
                <wp:wrapNone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8574" cy="3968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62F39" w:rsidRPr="00147623" w:rsidRDefault="00962F39" w:rsidP="00962F39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32"/>
                                <w:szCs w:val="32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1" o:spid="_x0000_s1034" style="position:absolute;left:0;text-align:left;margin-left:754.8pt;margin-top:-4.9pt;width:35.3pt;height:31.2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" fillcolor="white [3212]" strokecolor="#c00000" strokeweight="2.25pt">
                <v:textbox>
                  <w:txbxContent>
                    <w:p w:rsidR="00962F39" w:rsidRPr="00147623" w:rsidRDefault="00962F39" w:rsidP="00962F39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color w:val="000000" w:themeColor="text1"/>
                          <w:sz w:val="32"/>
                          <w:szCs w:val="32"/>
                        </w:rPr>
                        <w:t>7</w:t>
                      </w:r>
                    </w:p>
                  </w:txbxContent>
                </v:textbox>
              </v:rect>
            </w:pict>
          </mc:Fallback>
        </mc:AlternateContent>
      </w:r>
      <w:r w:rsidR="00147623">
        <w:rPr>
          <w:rFonts w:ascii="Comic Sans MS" w:hAnsi="Comic Sans MS"/>
          <w:noProof/>
          <w:sz w:val="36"/>
          <w:lang w:val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4F74B8D" wp14:editId="0E1A2982">
                <wp:simplePos x="0" y="0"/>
                <wp:positionH relativeFrom="column">
                  <wp:posOffset>9638978</wp:posOffset>
                </wp:positionH>
                <wp:positionV relativeFrom="paragraph">
                  <wp:posOffset>5320030</wp:posOffset>
                </wp:positionV>
                <wp:extent cx="448574" cy="396815"/>
                <wp:effectExtent l="19050" t="19050" r="27940" b="22860"/>
                <wp:wrapNone/>
                <wp:docPr id="66" name="Rectangle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8574" cy="3968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47623" w:rsidRPr="00147623" w:rsidRDefault="00147623" w:rsidP="00147623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32"/>
                                <w:szCs w:val="32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6" o:spid="_x0000_s1035" style="position:absolute;left:0;text-align:left;margin-left:758.95pt;margin-top:418.9pt;width:35.3pt;height:31.2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" fillcolor="white [3212]" strokecolor="#c00000" strokeweight="2.25pt">
                <v:textbox>
                  <w:txbxContent>
                    <w:p w:rsidR="00147623" w:rsidRPr="00147623" w:rsidRDefault="00147623" w:rsidP="00147623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color w:val="000000" w:themeColor="text1"/>
                          <w:sz w:val="32"/>
                          <w:szCs w:val="32"/>
                        </w:rPr>
                        <w:t>7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TableGrid"/>
        <w:tblW w:w="16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18"/>
      </w:tblGrid>
      <w:tr w:rsidR="00F50C90" w:rsidTr="00085F7B">
        <w:tc>
          <w:tcPr>
            <w:tcW w:w="16356" w:type="dxa"/>
          </w:tcPr>
          <w:p w:rsidR="00DC782A" w:rsidRDefault="00DC782A" w:rsidP="00E33228">
            <w:pPr>
              <w:ind w:left="1389" w:right="2523"/>
            </w:pPr>
          </w:p>
        </w:tc>
      </w:tr>
      <w:tr w:rsidR="00F50C90" w:rsidRPr="00BE0992" w:rsidTr="00085F7B">
        <w:tc>
          <w:tcPr>
            <w:tcW w:w="16356" w:type="dxa"/>
          </w:tcPr>
          <w:p w:rsidR="00DC782A" w:rsidRDefault="00DC782A" w:rsidP="00E33228">
            <w:pPr>
              <w:ind w:left="1389" w:right="2523"/>
              <w:jc w:val="center"/>
              <w:rPr>
                <w:rFonts w:ascii="Comic Sans MS" w:hAnsi="Comic Sans MS"/>
                <w:sz w:val="36"/>
              </w:rPr>
            </w:pPr>
          </w:p>
          <w:p w:rsidR="00DC782A" w:rsidRDefault="00DC782A" w:rsidP="00E33228">
            <w:pPr>
              <w:ind w:left="1389" w:right="2523"/>
              <w:jc w:val="center"/>
              <w:rPr>
                <w:rFonts w:ascii="Comic Sans MS" w:hAnsi="Comic Sans MS"/>
                <w:sz w:val="36"/>
              </w:rPr>
            </w:pPr>
          </w:p>
          <w:p w:rsidR="00DC782A" w:rsidRDefault="00DC782A" w:rsidP="00E33228">
            <w:pPr>
              <w:ind w:left="1389" w:right="2523"/>
              <w:jc w:val="center"/>
              <w:rPr>
                <w:rFonts w:ascii="Comic Sans MS" w:hAnsi="Comic Sans MS"/>
                <w:sz w:val="36"/>
              </w:rPr>
            </w:pPr>
          </w:p>
          <w:p w:rsidR="003306CB" w:rsidRDefault="002951EC" w:rsidP="003306CB">
            <w:pPr>
              <w:ind w:left="1389" w:right="2523"/>
              <w:jc w:val="center"/>
              <w:rPr>
                <w:rFonts w:ascii="Comic Sans MS" w:hAnsi="Comic Sans MS"/>
                <w:noProof/>
                <w:sz w:val="48"/>
              </w:rPr>
            </w:pPr>
            <w:r>
              <w:rPr>
                <w:rFonts w:ascii="Comic Sans MS" w:hAnsi="Comic Sans MS"/>
                <w:noProof/>
                <w:sz w:val="48"/>
              </w:rPr>
              <w:fldChar w:fldCharType="begin">
                <w:ffData>
                  <w:name w:val="Text6"/>
                  <w:enabled/>
                  <w:calcOnExit w:val="0"/>
                  <w:textInput>
                    <w:default w:val="Child's Name"/>
                  </w:textInput>
                </w:ffData>
              </w:fldChar>
            </w:r>
            <w:bookmarkStart w:id="10" w:name="Text6"/>
            <w:r>
              <w:rPr>
                <w:rFonts w:ascii="Comic Sans MS" w:hAnsi="Comic Sans MS"/>
                <w:noProof/>
                <w:sz w:val="48"/>
              </w:rPr>
              <w:instrText xml:space="preserve"> FORMTEXT </w:instrText>
            </w:r>
            <w:r>
              <w:rPr>
                <w:rFonts w:ascii="Comic Sans MS" w:hAnsi="Comic Sans MS"/>
                <w:noProof/>
                <w:sz w:val="48"/>
              </w:rPr>
            </w:r>
            <w:r>
              <w:rPr>
                <w:rFonts w:ascii="Comic Sans MS" w:hAnsi="Comic Sans MS"/>
                <w:noProof/>
                <w:sz w:val="48"/>
              </w:rPr>
              <w:fldChar w:fldCharType="separate"/>
            </w:r>
            <w:r>
              <w:rPr>
                <w:rFonts w:ascii="Comic Sans MS" w:hAnsi="Comic Sans MS"/>
                <w:noProof/>
                <w:sz w:val="48"/>
              </w:rPr>
              <w:t>Child's Name</w:t>
            </w:r>
            <w:r>
              <w:rPr>
                <w:rFonts w:ascii="Comic Sans MS" w:hAnsi="Comic Sans MS"/>
                <w:noProof/>
                <w:sz w:val="48"/>
              </w:rPr>
              <w:fldChar w:fldCharType="end"/>
            </w:r>
            <w:bookmarkEnd w:id="10"/>
            <w:r w:rsidR="003306CB" w:rsidRPr="000A2F6A">
              <w:rPr>
                <w:rFonts w:ascii="Comic Sans MS" w:hAnsi="Comic Sans MS"/>
                <w:noProof/>
                <w:sz w:val="48"/>
              </w:rPr>
              <w:t xml:space="preserve"> now lines up at the door with</w:t>
            </w:r>
          </w:p>
          <w:p w:rsidR="003306CB" w:rsidRPr="000A2F6A" w:rsidRDefault="002951EC" w:rsidP="003306CB">
            <w:pPr>
              <w:ind w:left="1389" w:right="2523"/>
              <w:jc w:val="center"/>
              <w:rPr>
                <w:rFonts w:ascii="Comic Sans MS" w:hAnsi="Comic Sans MS"/>
                <w:noProof/>
                <w:sz w:val="48"/>
              </w:rPr>
            </w:pPr>
            <w:r>
              <w:rPr>
                <w:rFonts w:ascii="Comic Sans MS" w:hAnsi="Comic Sans MS"/>
                <w:noProof/>
                <w:sz w:val="48"/>
              </w:rPr>
              <w:fldChar w:fldCharType="begin">
                <w:ffData>
                  <w:name w:val="Text7"/>
                  <w:enabled/>
                  <w:calcOnExit w:val="0"/>
                  <w:textInput>
                    <w:default w:val="Child's Pronoun"/>
                  </w:textInput>
                </w:ffData>
              </w:fldChar>
            </w:r>
            <w:bookmarkStart w:id="11" w:name="Text7"/>
            <w:r>
              <w:rPr>
                <w:rFonts w:ascii="Comic Sans MS" w:hAnsi="Comic Sans MS"/>
                <w:noProof/>
                <w:sz w:val="48"/>
              </w:rPr>
              <w:instrText xml:space="preserve"> FORMTEXT </w:instrText>
            </w:r>
            <w:r>
              <w:rPr>
                <w:rFonts w:ascii="Comic Sans MS" w:hAnsi="Comic Sans MS"/>
                <w:noProof/>
                <w:sz w:val="48"/>
              </w:rPr>
            </w:r>
            <w:r>
              <w:rPr>
                <w:rFonts w:ascii="Comic Sans MS" w:hAnsi="Comic Sans MS"/>
                <w:noProof/>
                <w:sz w:val="48"/>
              </w:rPr>
              <w:fldChar w:fldCharType="separate"/>
            </w:r>
            <w:r>
              <w:rPr>
                <w:rFonts w:ascii="Comic Sans MS" w:hAnsi="Comic Sans MS"/>
                <w:noProof/>
                <w:sz w:val="48"/>
              </w:rPr>
              <w:t>Child's Pronoun</w:t>
            </w:r>
            <w:r>
              <w:rPr>
                <w:rFonts w:ascii="Comic Sans MS" w:hAnsi="Comic Sans MS"/>
                <w:noProof/>
                <w:sz w:val="48"/>
              </w:rPr>
              <w:fldChar w:fldCharType="end"/>
            </w:r>
            <w:bookmarkEnd w:id="11"/>
            <w:r w:rsidR="003306CB" w:rsidRPr="000A2F6A">
              <w:rPr>
                <w:rFonts w:ascii="Comic Sans MS" w:hAnsi="Comic Sans MS"/>
                <w:noProof/>
                <w:sz w:val="48"/>
              </w:rPr>
              <w:t xml:space="preserve"> classmates</w:t>
            </w:r>
            <w:r w:rsidR="003306CB">
              <w:rPr>
                <w:rFonts w:ascii="Comic Sans MS" w:hAnsi="Comic Sans MS"/>
                <w:noProof/>
                <w:sz w:val="48"/>
              </w:rPr>
              <w:t>.</w:t>
            </w:r>
          </w:p>
          <w:p w:rsidR="00755CF6" w:rsidRPr="003306CB" w:rsidRDefault="00755CF6" w:rsidP="001D32D7">
            <w:pPr>
              <w:ind w:left="1389" w:right="2523"/>
              <w:jc w:val="center"/>
              <w:rPr>
                <w:rFonts w:ascii="Comic Sans MS" w:hAnsi="Comic Sans MS"/>
                <w:noProof/>
                <w:sz w:val="48"/>
              </w:rPr>
            </w:pPr>
          </w:p>
          <w:p w:rsidR="00DC782A" w:rsidRDefault="00DC782A" w:rsidP="00E33228">
            <w:pPr>
              <w:ind w:left="1389" w:right="2523"/>
              <w:jc w:val="center"/>
              <w:rPr>
                <w:rFonts w:ascii="Comic Sans MS" w:hAnsi="Comic Sans MS"/>
                <w:sz w:val="36"/>
              </w:rPr>
            </w:pPr>
          </w:p>
          <w:p w:rsidR="00DC782A" w:rsidRPr="00E33228" w:rsidRDefault="00155B09" w:rsidP="00155B09">
            <w:pPr>
              <w:ind w:left="1389" w:right="2523"/>
              <w:jc w:val="center"/>
              <w:rPr>
                <w:rFonts w:ascii="Comic Sans MS" w:hAnsi="Comic Sans MS"/>
                <w:sz w:val="28"/>
              </w:rPr>
            </w:pPr>
            <w:r>
              <w:rPr>
                <w:rFonts w:ascii="Comic Sans MS" w:hAnsi="Comic Sans MS"/>
                <w:noProof/>
                <w:sz w:val="36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34F74B8D" wp14:editId="0E1A2982">
                      <wp:simplePos x="0" y="0"/>
                      <wp:positionH relativeFrom="column">
                        <wp:posOffset>227965</wp:posOffset>
                      </wp:positionH>
                      <wp:positionV relativeFrom="paragraph">
                        <wp:posOffset>2530475</wp:posOffset>
                      </wp:positionV>
                      <wp:extent cx="448310" cy="396240"/>
                      <wp:effectExtent l="19050" t="19050" r="27940" b="22860"/>
                      <wp:wrapNone/>
                      <wp:docPr id="71" name="Rectangle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8310" cy="3962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8575">
                                <a:solidFill>
                                  <a:srgbClr val="00B05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47623" w:rsidRPr="00147623" w:rsidRDefault="00147623" w:rsidP="00147623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71" o:spid="_x0000_s1036" style="position:absolute;left:0;text-align:left;margin-left:17.95pt;margin-top:199.25pt;width:35.3pt;height:31.2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" fillcolor="white [3212]" strokecolor="#00b050" strokeweight="2.25pt">
                      <v:textbox>
                        <w:txbxContent>
                          <w:p w:rsidR="00147623" w:rsidRPr="00147623" w:rsidRDefault="00147623" w:rsidP="00147623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32"/>
                                <w:szCs w:val="32"/>
                              </w:rPr>
                              <w:t>8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DC782A">
              <w:rPr>
                <w:rFonts w:ascii="Comic Sans MS" w:hAnsi="Comic Sans MS"/>
                <w:noProof/>
                <w:sz w:val="36"/>
                <w:lang w:val="en-US"/>
              </w:rPr>
              <w:drawing>
                <wp:inline distT="0" distB="0" distL="0" distR="0" wp14:anchorId="753C18BB" wp14:editId="1D8DA676">
                  <wp:extent cx="2095500" cy="2095500"/>
                  <wp:effectExtent l="0" t="0" r="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workbook.JPG"/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3389" cy="21033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0C90" w:rsidRPr="00BE0992" w:rsidTr="00085F7B">
        <w:tc>
          <w:tcPr>
            <w:tcW w:w="16356" w:type="dxa"/>
          </w:tcPr>
          <w:bookmarkEnd w:id="9" w:displacedByCustomXml="next"/>
          <w:sdt>
            <w:sdtPr>
              <w:rPr>
                <w:rFonts w:ascii="Comic Sans MS" w:hAnsi="Comic Sans MS"/>
                <w:sz w:val="36"/>
              </w:rPr>
              <w:id w:val="1087106415"/>
              <w:showingPlcHdr/>
              <w:picture/>
            </w:sdtPr>
            <w:sdtEndPr/>
            <w:sdtContent>
              <w:p w:rsidR="00DC782A" w:rsidRPr="0081670F" w:rsidRDefault="00E33228" w:rsidP="0081670F">
                <w:pPr>
                  <w:ind w:left="1389" w:right="2523"/>
                  <w:jc w:val="center"/>
                  <w:rPr>
                    <w:rFonts w:ascii="Comic Sans MS" w:hAnsi="Comic Sans MS"/>
                    <w:sz w:val="36"/>
                  </w:rPr>
                </w:pPr>
                <w:r>
                  <w:rPr>
                    <w:rFonts w:ascii="Comic Sans MS" w:hAnsi="Comic Sans MS"/>
                    <w:noProof/>
                    <w:sz w:val="36"/>
                    <w:lang w:val="en-US"/>
                  </w:rPr>
                  <w:drawing>
                    <wp:inline distT="0" distB="0" distL="0" distR="0">
                      <wp:extent cx="7867650" cy="4972050"/>
                      <wp:effectExtent l="0" t="0" r="0" b="0"/>
                      <wp:docPr id="124" name="Picture 12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867650" cy="49720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:rsidR="00085F7B" w:rsidRDefault="00147623" w:rsidP="00E33228">
      <w:pPr>
        <w:ind w:left="1389" w:right="2523"/>
        <w:sectPr w:rsidR="00085F7B" w:rsidSect="00CE2482">
          <w:headerReference w:type="default" r:id="rId29"/>
          <w:footerReference w:type="default" r:id="rId30"/>
          <w:pgSz w:w="16838" w:h="11906" w:orient="landscape" w:code="9"/>
          <w:pgMar w:top="238" w:right="244" w:bottom="238" w:left="238" w:header="284" w:footer="209" w:gutter="0"/>
          <w:cols w:space="708"/>
          <w:docGrid w:linePitch="360"/>
        </w:sectPr>
      </w:pPr>
      <w:r>
        <w:rPr>
          <w:rFonts w:ascii="Comic Sans MS" w:hAnsi="Comic Sans MS"/>
          <w:noProof/>
          <w:sz w:val="36"/>
          <w:lang w:val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4F74B8D" wp14:editId="0E1A2982">
                <wp:simplePos x="0" y="0"/>
                <wp:positionH relativeFrom="column">
                  <wp:posOffset>9582150</wp:posOffset>
                </wp:positionH>
                <wp:positionV relativeFrom="paragraph">
                  <wp:posOffset>285750</wp:posOffset>
                </wp:positionV>
                <wp:extent cx="448574" cy="396815"/>
                <wp:effectExtent l="19050" t="19050" r="27940" b="22860"/>
                <wp:wrapNone/>
                <wp:docPr id="72" name="Rectangle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8574" cy="3968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47623" w:rsidRPr="00147623" w:rsidRDefault="00147623" w:rsidP="00147623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32"/>
                                <w:szCs w:val="32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72" o:spid="_x0000_s1037" style="position:absolute;left:0;text-align:left;margin-left:754.5pt;margin-top:22.5pt;width:35.3pt;height:31.2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" fillcolor="white [3212]" strokecolor="#00b050" strokeweight="2.25pt">
                <v:textbox>
                  <w:txbxContent>
                    <w:p w:rsidR="00147623" w:rsidRPr="00147623" w:rsidRDefault="00147623" w:rsidP="00147623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color w:val="000000" w:themeColor="text1"/>
                          <w:sz w:val="32"/>
                          <w:szCs w:val="32"/>
                        </w:rPr>
                        <w:t>9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TableGrid"/>
        <w:tblW w:w="16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356"/>
      </w:tblGrid>
      <w:tr w:rsidR="00F50C90" w:rsidTr="00085F7B">
        <w:tc>
          <w:tcPr>
            <w:tcW w:w="16356" w:type="dxa"/>
          </w:tcPr>
          <w:p w:rsidR="00DC782A" w:rsidRDefault="00DC782A" w:rsidP="00E33228">
            <w:pPr>
              <w:ind w:left="1389" w:right="2523"/>
            </w:pPr>
          </w:p>
        </w:tc>
      </w:tr>
    </w:tbl>
    <w:p w:rsidR="0081670F" w:rsidRDefault="00155B09">
      <w:r>
        <w:rPr>
          <w:rFonts w:ascii="Comic Sans MS" w:hAnsi="Comic Sans MS"/>
          <w:noProof/>
          <w:sz w:val="36"/>
          <w:lang w:val="en-U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4F74B8D" wp14:editId="0E1A2982">
                <wp:simplePos x="0" y="0"/>
                <wp:positionH relativeFrom="column">
                  <wp:posOffset>296545</wp:posOffset>
                </wp:positionH>
                <wp:positionV relativeFrom="paragraph">
                  <wp:posOffset>5077460</wp:posOffset>
                </wp:positionV>
                <wp:extent cx="448310" cy="396240"/>
                <wp:effectExtent l="19050" t="19050" r="27940" b="22860"/>
                <wp:wrapNone/>
                <wp:docPr id="73" name="Rectangle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8310" cy="3962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95B32" w:rsidRPr="00147623" w:rsidRDefault="00895B32" w:rsidP="00895B32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32"/>
                                <w:szCs w:val="32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73" o:spid="_x0000_s1038" style="position:absolute;margin-left:23.35pt;margin-top:399.8pt;width:35.3pt;height:31.2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" fillcolor="white [3212]" strokecolor="blue" strokeweight="2.25pt">
                <v:textbox>
                  <w:txbxContent>
                    <w:p w:rsidR="00895B32" w:rsidRPr="00147623" w:rsidRDefault="00895B32" w:rsidP="00895B32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color w:val="000000" w:themeColor="text1"/>
                          <w:sz w:val="32"/>
                          <w:szCs w:val="32"/>
                        </w:rPr>
                        <w:t>10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TableGrid"/>
        <w:tblW w:w="16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356"/>
      </w:tblGrid>
      <w:tr w:rsidR="00F50C90" w:rsidRPr="00BE0992" w:rsidTr="00085F7B">
        <w:tc>
          <w:tcPr>
            <w:tcW w:w="16356" w:type="dxa"/>
          </w:tcPr>
          <w:p w:rsidR="0081670F" w:rsidRDefault="0081670F" w:rsidP="00E33228">
            <w:pPr>
              <w:ind w:left="1389" w:right="2523"/>
              <w:jc w:val="center"/>
              <w:rPr>
                <w:rFonts w:ascii="Comic Sans MS" w:hAnsi="Comic Sans MS"/>
                <w:sz w:val="36"/>
              </w:rPr>
            </w:pPr>
            <w:r>
              <w:br w:type="page"/>
            </w:r>
          </w:p>
          <w:p w:rsidR="0081670F" w:rsidRDefault="0081670F" w:rsidP="00E33228">
            <w:pPr>
              <w:ind w:left="1389" w:right="2523"/>
              <w:jc w:val="center"/>
              <w:rPr>
                <w:rFonts w:ascii="Comic Sans MS" w:hAnsi="Comic Sans MS"/>
                <w:sz w:val="36"/>
              </w:rPr>
            </w:pPr>
          </w:p>
          <w:p w:rsidR="003306CB" w:rsidRPr="003306CB" w:rsidRDefault="003306CB" w:rsidP="003306CB">
            <w:pPr>
              <w:ind w:left="1389" w:right="2523"/>
              <w:jc w:val="center"/>
              <w:rPr>
                <w:rFonts w:ascii="Comic Sans MS" w:hAnsi="Comic Sans MS"/>
                <w:sz w:val="48"/>
              </w:rPr>
            </w:pPr>
            <w:r w:rsidRPr="003306CB">
              <w:rPr>
                <w:rFonts w:ascii="Comic Sans MS" w:hAnsi="Comic Sans MS"/>
                <w:sz w:val="48"/>
              </w:rPr>
              <w:t>The alarm is still making a loud noise</w:t>
            </w:r>
          </w:p>
          <w:p w:rsidR="00755CF6" w:rsidRDefault="003306CB" w:rsidP="003306CB">
            <w:pPr>
              <w:ind w:left="1389" w:right="2523"/>
              <w:jc w:val="center"/>
              <w:rPr>
                <w:rFonts w:ascii="Comic Sans MS" w:hAnsi="Comic Sans MS"/>
                <w:sz w:val="36"/>
              </w:rPr>
            </w:pPr>
            <w:r w:rsidRPr="003306CB">
              <w:rPr>
                <w:rFonts w:ascii="Comic Sans MS" w:hAnsi="Comic Sans MS"/>
                <w:sz w:val="48"/>
              </w:rPr>
              <w:t>But that is OK, just telling the firefighters to come to our school</w:t>
            </w:r>
            <w:r w:rsidR="00755CF6">
              <w:rPr>
                <w:rFonts w:ascii="Comic Sans MS" w:hAnsi="Comic Sans MS"/>
                <w:sz w:val="36"/>
              </w:rPr>
              <w:t>.</w:t>
            </w:r>
          </w:p>
          <w:p w:rsidR="0081670F" w:rsidRDefault="0081670F" w:rsidP="00E33228">
            <w:pPr>
              <w:ind w:left="1389" w:right="2523"/>
              <w:jc w:val="center"/>
              <w:rPr>
                <w:rFonts w:ascii="Comic Sans MS" w:hAnsi="Comic Sans MS"/>
                <w:sz w:val="44"/>
              </w:rPr>
            </w:pPr>
          </w:p>
          <w:p w:rsidR="0081670F" w:rsidRDefault="0081670F" w:rsidP="00E33228">
            <w:pPr>
              <w:ind w:left="1389" w:right="2523"/>
              <w:jc w:val="center"/>
              <w:rPr>
                <w:rFonts w:ascii="Comic Sans MS" w:hAnsi="Comic Sans MS"/>
                <w:sz w:val="44"/>
              </w:rPr>
            </w:pPr>
          </w:p>
          <w:p w:rsidR="0081670F" w:rsidRPr="00155B09" w:rsidRDefault="0081670F" w:rsidP="00155B09">
            <w:pPr>
              <w:ind w:left="1389" w:right="2523"/>
              <w:jc w:val="center"/>
              <w:rPr>
                <w:rFonts w:ascii="Comic Sans MS" w:hAnsi="Comic Sans MS"/>
                <w:sz w:val="44"/>
              </w:rPr>
            </w:pPr>
            <w:r>
              <w:rPr>
                <w:rFonts w:ascii="Comic Sans MS" w:hAnsi="Comic Sans MS"/>
                <w:noProof/>
                <w:sz w:val="44"/>
                <w:lang w:val="en-US"/>
              </w:rPr>
              <w:drawing>
                <wp:inline distT="0" distB="0" distL="0" distR="0">
                  <wp:extent cx="1555908" cy="1570726"/>
                  <wp:effectExtent l="0" t="0" r="635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alarm.JPG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6924" cy="15818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mic Sans MS" w:hAnsi="Comic Sans MS"/>
                <w:sz w:val="44"/>
              </w:rPr>
              <w:tab/>
            </w:r>
            <w:r>
              <w:rPr>
                <w:rFonts w:ascii="Comic Sans MS" w:hAnsi="Comic Sans MS"/>
                <w:sz w:val="44"/>
              </w:rPr>
              <w:tab/>
            </w:r>
            <w:r>
              <w:rPr>
                <w:rFonts w:ascii="Comic Sans MS" w:hAnsi="Comic Sans MS"/>
                <w:noProof/>
                <w:sz w:val="44"/>
                <w:lang w:val="en-US"/>
              </w:rPr>
              <w:drawing>
                <wp:inline distT="0" distB="0" distL="0" distR="0">
                  <wp:extent cx="1544128" cy="1551412"/>
                  <wp:effectExtent l="0" t="0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firefighter.JPG"/>
                          <pic:cNvPicPr/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5935" cy="15733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mic Sans MS" w:hAnsi="Comic Sans MS"/>
                <w:sz w:val="44"/>
              </w:rPr>
              <w:tab/>
            </w:r>
            <w:r>
              <w:rPr>
                <w:rFonts w:ascii="Comic Sans MS" w:hAnsi="Comic Sans MS"/>
                <w:sz w:val="44"/>
              </w:rPr>
              <w:tab/>
            </w:r>
            <w:r>
              <w:rPr>
                <w:rFonts w:ascii="Comic Sans MS" w:hAnsi="Comic Sans MS"/>
                <w:noProof/>
                <w:sz w:val="44"/>
                <w:lang w:val="en-US"/>
              </w:rPr>
              <w:drawing>
                <wp:inline distT="0" distB="0" distL="0" distR="0">
                  <wp:extent cx="1562388" cy="1569828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school.JPG"/>
                          <pic:cNvPicPr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8324" cy="158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sdt>
            <w:sdtPr>
              <w:rPr>
                <w:rFonts w:ascii="Comic Sans MS" w:hAnsi="Comic Sans MS"/>
                <w:sz w:val="44"/>
              </w:rPr>
              <w:id w:val="-1725986509"/>
              <w:showingPlcHdr/>
              <w:picture/>
            </w:sdtPr>
            <w:sdtEndPr/>
            <w:sdtContent>
              <w:p w:rsidR="0081670F" w:rsidRPr="00E33228" w:rsidRDefault="0081670F" w:rsidP="00962F39">
                <w:pPr>
                  <w:tabs>
                    <w:tab w:val="left" w:pos="1827"/>
                    <w:tab w:val="center" w:pos="7503"/>
                  </w:tabs>
                  <w:ind w:left="1389" w:right="2523"/>
                  <w:rPr>
                    <w:rFonts w:ascii="Comic Sans MS" w:hAnsi="Comic Sans MS"/>
                    <w:sz w:val="44"/>
                  </w:rPr>
                </w:pPr>
                <w:r>
                  <w:rPr>
                    <w:rFonts w:ascii="Comic Sans MS" w:hAnsi="Comic Sans MS"/>
                    <w:noProof/>
                    <w:sz w:val="44"/>
                    <w:lang w:val="en-US"/>
                  </w:rPr>
                  <w:drawing>
                    <wp:inline distT="0" distB="0" distL="0" distR="0">
                      <wp:extent cx="7151298" cy="4933950"/>
                      <wp:effectExtent l="0" t="0" r="0" b="0"/>
                      <wp:docPr id="23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151298" cy="4933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  <w:tr w:rsidR="00155B09" w:rsidRPr="00BE0992" w:rsidTr="00085F7B">
        <w:tc>
          <w:tcPr>
            <w:tcW w:w="16356" w:type="dxa"/>
          </w:tcPr>
          <w:p w:rsidR="00155B09" w:rsidRDefault="00962F39" w:rsidP="00E33228">
            <w:pPr>
              <w:ind w:left="1389" w:right="2523"/>
              <w:jc w:val="center"/>
            </w:pPr>
            <w:r>
              <w:rPr>
                <w:rFonts w:ascii="Comic Sans MS" w:hAnsi="Comic Sans MS"/>
                <w:noProof/>
                <w:sz w:val="36"/>
                <w:lang w:val="en-US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722752" behindDoc="0" locked="0" layoutInCell="1" allowOverlap="1" wp14:anchorId="4BE881EE" wp14:editId="31CD619A">
                      <wp:simplePos x="0" y="0"/>
                      <wp:positionH relativeFrom="column">
                        <wp:posOffset>558620</wp:posOffset>
                      </wp:positionH>
                      <wp:positionV relativeFrom="paragraph">
                        <wp:posOffset>-5198622</wp:posOffset>
                      </wp:positionV>
                      <wp:extent cx="8249053" cy="4499098"/>
                      <wp:effectExtent l="114300" t="0" r="133350" b="130175"/>
                      <wp:wrapNone/>
                      <wp:docPr id="35" name="Group 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249053" cy="4499098"/>
                                <a:chOff x="0" y="0"/>
                                <a:chExt cx="8249053" cy="4499098"/>
                              </a:xfrm>
                            </wpg:grpSpPr>
                            <wps:wsp>
                              <wps:cNvPr id="37" name="Lightning Bolt 37"/>
                              <wps:cNvSpPr/>
                              <wps:spPr>
                                <a:xfrm rot="16645841">
                                  <a:off x="6850783" y="-102235"/>
                                  <a:ext cx="1296035" cy="1500505"/>
                                </a:xfrm>
                                <a:prstGeom prst="lightningBolt">
                                  <a:avLst/>
                                </a:prstGeom>
                                <a:solidFill>
                                  <a:srgbClr val="FFC000"/>
                                </a:solidFill>
                                <a:ln>
                                  <a:solidFill>
                                    <a:schemeClr val="bg2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" name="Lightning Bolt 38"/>
                              <wps:cNvSpPr/>
                              <wps:spPr>
                                <a:xfrm rot="5029343">
                                  <a:off x="970238" y="3100828"/>
                                  <a:ext cx="1296035" cy="1500505"/>
                                </a:xfrm>
                                <a:prstGeom prst="lightningBolt">
                                  <a:avLst/>
                                </a:prstGeom>
                                <a:solidFill>
                                  <a:srgbClr val="FFC000"/>
                                </a:solidFill>
                                <a:ln>
                                  <a:solidFill>
                                    <a:schemeClr val="bg2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Lightning Bolt 39"/>
                              <wps:cNvSpPr/>
                              <wps:spPr>
                                <a:xfrm rot="10230500">
                                  <a:off x="0" y="201480"/>
                                  <a:ext cx="1296035" cy="1500505"/>
                                </a:xfrm>
                                <a:prstGeom prst="lightningBolt">
                                  <a:avLst/>
                                </a:prstGeom>
                                <a:solidFill>
                                  <a:srgbClr val="FFC000"/>
                                </a:solidFill>
                                <a:ln>
                                  <a:solidFill>
                                    <a:schemeClr val="bg2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" name="Lightning Bolt 40"/>
                              <wps:cNvSpPr/>
                              <wps:spPr>
                                <a:xfrm rot="19930454">
                                  <a:off x="5868538" y="2971975"/>
                                  <a:ext cx="1296035" cy="1500505"/>
                                </a:xfrm>
                                <a:prstGeom prst="lightningBolt">
                                  <a:avLst/>
                                </a:prstGeom>
                                <a:solidFill>
                                  <a:srgbClr val="FFC000"/>
                                </a:solidFill>
                                <a:ln>
                                  <a:solidFill>
                                    <a:schemeClr val="bg2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5" o:spid="_x0000_s1026" style="position:absolute;margin-left:44pt;margin-top:-409.3pt;width:649.55pt;height:354.25pt;z-index:251722752" coordsize="8249053,4499098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">
                      <v:shapetype id="_x0000_t73" coordsize="21600,21600" o:spt="73" path="m8472,0l0,3890,7602,8382,5022,9705,12222,13897,10012,14915,21600,21600,14767,12877,16577,12007,11050,6797,12860,6080xe">
                        <v:stroke joinstyle="miter"/>
                        <v:path o:connecttype="custom" o:connectlocs="8472,0;0,3890;5022,9705;10012,14915;21600,21600;16577,12007;12860,6080" o:connectangles="270,270,180,180,90,0,0" textboxrect="8757,7437,13917,14277"/>
                      </v:shapetype>
                      <v:shape id="Lightning Bolt 37" o:spid="_x0000_s1027" type="#_x0000_t73" style="position:absolute;left:6850783;top:-102235;width:1296035;height:1500505;rotation:-5411263fd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tuJD/wwAA&#10;ANsAAAAPAAAAZHJzL2Rvd25yZXYueG1sRI9Bi8IwFITvC/6H8AQvoqkVV6mmIoogeNlV0eujebbF&#10;5qU0sXb//UZY2OMwM98wq3VnKtFS40rLCibjCARxZnXJuYLLeT9agHAeWWNlmRT8kIN12vtYYaLt&#10;i7+pPflcBAi7BBUU3teJlC4ryKAb25o4eHfbGPRBNrnUDb4C3FQyjqJPabDksFBgTduCssfpaRSU&#10;eUeHeHI012E0i/dft+nuYlipQb/bLEF46vx/+K990Aqmc3h/CT9Apr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tuJD/wwAAANsAAAAPAAAAAAAAAAAAAAAAAJcCAABkcnMvZG93&#10;bnJldi54bWxQSwUGAAAAAAQABAD1AAAAhwMAAAAA&#10;" fillcolor="#ffc000" strokecolor="#938953 [1614]" strokeweight="1pt"/>
                      <v:shape id="Lightning Bolt 38" o:spid="_x0000_s1028" type="#_x0000_t73" style="position:absolute;left:970238;top:3100828;width:1296035;height:1500505;rotation:5493384fd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7tIcLwgAA&#10;ANsAAAAPAAAAZHJzL2Rvd25yZXYueG1sRE/LasJAFN0L/YfhFrrTSS2oREeRYmgp1BJbur5kbh4k&#10;cydkpubx9c6i4PJw3rvDYBpxpc5VlhU8LyIQxJnVFRcKfr6T+QaE88gaG8ukYCQHh/3DbIextj2n&#10;dL34QoQQdjEqKL1vYyldVpJBt7AtceBy2xn0AXaF1B32Idw0chlFK2mw4tBQYkuvJWX15c8oSJtT&#10;4n/rOs/Hzef54y2deP01KfX0OBy3IDwN/i7+d79rBS9hbPgSfoDc3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Du0hwvCAAAA2wAAAA8AAAAAAAAAAAAAAAAAlwIAAGRycy9kb3du&#10;cmV2LnhtbFBLBQYAAAAABAAEAPUAAACGAwAAAAA=&#10;" fillcolor="#ffc000" strokecolor="#938953 [1614]" strokeweight="1pt"/>
                      <v:shape id="Lightning Bolt 39" o:spid="_x0000_s1029" type="#_x0000_t73" style="position:absolute;top:201480;width:1296035;height:1500505;rotation:11174434fd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ogJe0xAAA&#10;ANsAAAAPAAAAZHJzL2Rvd25yZXYueG1sRI9BS8NAFITvgv9heYI3u2mFtsZuS1sQxB5Kq4jHR/aZ&#10;xGbfhuwz2f77bkHwOMzMN8xiFV2jeupC7dnAeJSBIi68rbk08PH+8jAHFQTZYuOZDJwpwGp5e7PA&#10;3PqBD9QfpVQJwiFHA5VIm2sdioochpFviZP37TuHkmRXatvhkOCu0ZMsm2qHNaeFClvaVlScjr/O&#10;wPCz72v39lV87jZnP9thnIpEY+7v4voZlFCU//Bf+9UaeHyC65f0A/TyAg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aICXtMQAAADbAAAADwAAAAAAAAAAAAAAAACXAgAAZHJzL2Rv&#10;d25yZXYueG1sUEsFBgAAAAAEAAQA9QAAAIgDAAAAAA==&#10;" fillcolor="#ffc000" strokecolor="#938953 [1614]" strokeweight="1pt"/>
                      <v:shape id="Lightning Bolt 40" o:spid="_x0000_s1030" type="#_x0000_t73" style="position:absolute;left:5868538;top:2971975;width:1296035;height:1500505;rotation:-1823589fd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9X1mMwAAA&#10;ANsAAAAPAAAAZHJzL2Rvd25yZXYueG1sRE/LisIwFN0L8w/hCrPT1AeOVKPIgNiNgg/G7TW5tp1p&#10;bkqT0fr3ZiG4PJz3fNnaStyo8aVjBYN+AoJYO1NyruB0XPemIHxANlg5JgUP8rBcfHTmmBp35z3d&#10;DiEXMYR9igqKEOpUSq8Lsuj7riaO3NU1FkOETS5Ng/cYbis5TJKJtFhybCiwpu+C9N/h3yq4BH3W&#10;v+e1PW02q6z9GtFPtt0p9dltVzMQgdrwFr/cmVEwjuvjl/gD5OIJ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B9X1mMwAAAANsAAAAPAAAAAAAAAAAAAAAAAJcCAABkcnMvZG93bnJl&#10;di54bWxQSwUGAAAAAAQABAD1AAAAhAMAAAAA&#10;" fillcolor="#ffc000" strokecolor="#938953 [1614]" strokeweight="1pt"/>
                    </v:group>
                  </w:pict>
                </mc:Fallback>
              </mc:AlternateContent>
            </w:r>
          </w:p>
        </w:tc>
      </w:tr>
      <w:tr w:rsidR="00155B09" w:rsidRPr="00BE0992" w:rsidTr="00085F7B">
        <w:tc>
          <w:tcPr>
            <w:tcW w:w="16356" w:type="dxa"/>
          </w:tcPr>
          <w:p w:rsidR="00155B09" w:rsidRDefault="00962F39" w:rsidP="00E33228">
            <w:pPr>
              <w:ind w:left="1389" w:right="2523"/>
              <w:jc w:val="center"/>
            </w:pPr>
            <w:r>
              <w:rPr>
                <w:rFonts w:ascii="Comic Sans MS" w:hAnsi="Comic Sans MS"/>
                <w:noProof/>
                <w:sz w:val="36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34F74B8D" wp14:editId="0E1A2982">
                      <wp:simplePos x="0" y="0"/>
                      <wp:positionH relativeFrom="column">
                        <wp:posOffset>9510395</wp:posOffset>
                      </wp:positionH>
                      <wp:positionV relativeFrom="paragraph">
                        <wp:posOffset>145415</wp:posOffset>
                      </wp:positionV>
                      <wp:extent cx="448574" cy="396815"/>
                      <wp:effectExtent l="19050" t="19050" r="27940" b="22860"/>
                      <wp:wrapNone/>
                      <wp:docPr id="74" name="Rectangle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8574" cy="39681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8575">
                                <a:solidFill>
                                  <a:srgbClr val="0000FF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895B32" w:rsidRPr="00147623" w:rsidRDefault="00895B32" w:rsidP="00895B32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112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74" o:spid="_x0000_s1039" style="position:absolute;left:0;text-align:left;margin-left:748.85pt;margin-top:11.45pt;width:35.3pt;height:31.2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" fillcolor="white [3212]" strokecolor="blue" strokeweight="2.25pt">
                      <v:textbox>
                        <w:txbxContent>
                          <w:p w:rsidR="00895B32" w:rsidRPr="00147623" w:rsidRDefault="00895B32" w:rsidP="00895B32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32"/>
                                <w:szCs w:val="32"/>
                              </w:rPr>
                              <w:t>112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:rsidR="00085F7B" w:rsidRDefault="00155B09" w:rsidP="00E33228">
      <w:pPr>
        <w:ind w:left="1389" w:right="2523"/>
        <w:sectPr w:rsidR="00085F7B" w:rsidSect="00CE2482">
          <w:headerReference w:type="default" r:id="rId33"/>
          <w:footerReference w:type="default" r:id="rId34"/>
          <w:pgSz w:w="16838" w:h="11906" w:orient="landscape" w:code="9"/>
          <w:pgMar w:top="238" w:right="244" w:bottom="238" w:left="238" w:header="284" w:footer="209" w:gutter="0"/>
          <w:cols w:space="708"/>
          <w:docGrid w:linePitch="360"/>
        </w:sectPr>
      </w:pPr>
      <w:r>
        <w:rPr>
          <w:noProof/>
          <w:szCs w:val="36"/>
          <w:lang w:val="en-US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553D8F8" wp14:editId="1CB772A5">
                <wp:simplePos x="0" y="0"/>
                <wp:positionH relativeFrom="column">
                  <wp:posOffset>6516654</wp:posOffset>
                </wp:positionH>
                <wp:positionV relativeFrom="paragraph">
                  <wp:posOffset>3061752</wp:posOffset>
                </wp:positionV>
                <wp:extent cx="1296035" cy="1500505"/>
                <wp:effectExtent l="171450" t="0" r="323215" b="0"/>
                <wp:wrapNone/>
                <wp:docPr id="95" name="Lightning Bolt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930454">
                          <a:off x="0" y="0"/>
                          <a:ext cx="1296035" cy="1500505"/>
                        </a:xfrm>
                        <a:prstGeom prst="lightningBolt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bg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Lightning Bolt 95" o:spid="_x0000_s1026" type="#_x0000_t73" style="position:absolute;margin-left:513.1pt;margin-top:241.1pt;width:102.05pt;height:118.15pt;rotation:-1823589fd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" fillcolor="#ffc000" strokecolor="#938953 [1614]" strokeweight="1pt"/>
            </w:pict>
          </mc:Fallback>
        </mc:AlternateContent>
      </w:r>
      <w:r>
        <w:rPr>
          <w:noProof/>
          <w:szCs w:val="36"/>
          <w:lang w:val="en-US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06AB11E" wp14:editId="7819BA90">
                <wp:simplePos x="0" y="0"/>
                <wp:positionH relativeFrom="column">
                  <wp:posOffset>1604645</wp:posOffset>
                </wp:positionH>
                <wp:positionV relativeFrom="paragraph">
                  <wp:posOffset>3204210</wp:posOffset>
                </wp:positionV>
                <wp:extent cx="1296035" cy="1500505"/>
                <wp:effectExtent l="0" t="83185" r="0" b="125730"/>
                <wp:wrapNone/>
                <wp:docPr id="93" name="Lightning Bolt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029343">
                          <a:off x="0" y="0"/>
                          <a:ext cx="1296035" cy="1500505"/>
                        </a:xfrm>
                        <a:prstGeom prst="lightningBolt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bg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Lightning Bolt 93" o:spid="_x0000_s1026" type="#_x0000_t73" style="position:absolute;margin-left:126.35pt;margin-top:252.3pt;width:102.05pt;height:118.15pt;rotation:5493384fd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" fillcolor="#ffc000" strokecolor="#938953 [1614]" strokeweight="1pt"/>
            </w:pict>
          </mc:Fallback>
        </mc:AlternateContent>
      </w:r>
    </w:p>
    <w:tbl>
      <w:tblPr>
        <w:tblStyle w:val="TableGrid"/>
        <w:tblW w:w="16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401"/>
      </w:tblGrid>
      <w:tr w:rsidR="00F50C90" w:rsidTr="00085F7B">
        <w:tc>
          <w:tcPr>
            <w:tcW w:w="16356" w:type="dxa"/>
          </w:tcPr>
          <w:p w:rsidR="00DC782A" w:rsidRDefault="00DC782A" w:rsidP="00E33228">
            <w:pPr>
              <w:ind w:left="1389" w:right="2523"/>
            </w:pPr>
          </w:p>
        </w:tc>
      </w:tr>
      <w:tr w:rsidR="00F50C90" w:rsidRPr="00BE0992" w:rsidTr="00085F7B">
        <w:tc>
          <w:tcPr>
            <w:tcW w:w="16356" w:type="dxa"/>
          </w:tcPr>
          <w:p w:rsidR="00DC782A" w:rsidRDefault="00DC782A" w:rsidP="00E33228">
            <w:pPr>
              <w:ind w:left="1389" w:right="2523"/>
              <w:jc w:val="center"/>
              <w:rPr>
                <w:rFonts w:ascii="Comic Sans MS" w:hAnsi="Comic Sans MS"/>
                <w:sz w:val="36"/>
              </w:rPr>
            </w:pPr>
          </w:p>
          <w:p w:rsidR="00DC782A" w:rsidRDefault="00DC782A" w:rsidP="00E33228">
            <w:pPr>
              <w:ind w:left="1389" w:right="2523"/>
              <w:jc w:val="center"/>
              <w:rPr>
                <w:rFonts w:ascii="Comic Sans MS" w:hAnsi="Comic Sans MS"/>
                <w:sz w:val="36"/>
              </w:rPr>
            </w:pPr>
          </w:p>
          <w:p w:rsidR="00DC782A" w:rsidRPr="001D32D7" w:rsidRDefault="00DC782A" w:rsidP="00E33228">
            <w:pPr>
              <w:ind w:left="1389" w:right="2523"/>
              <w:jc w:val="center"/>
              <w:rPr>
                <w:rFonts w:ascii="Comic Sans MS" w:hAnsi="Comic Sans MS"/>
                <w:sz w:val="24"/>
              </w:rPr>
            </w:pPr>
          </w:p>
          <w:p w:rsidR="00DC782A" w:rsidRPr="003306CB" w:rsidRDefault="003306CB" w:rsidP="003306CB">
            <w:pPr>
              <w:ind w:left="1389" w:right="2523"/>
              <w:jc w:val="center"/>
              <w:rPr>
                <w:rFonts w:ascii="Comic Sans MS" w:hAnsi="Comic Sans MS"/>
                <w:noProof/>
                <w:sz w:val="48"/>
              </w:rPr>
            </w:pPr>
            <w:r w:rsidRPr="000A2F6A">
              <w:rPr>
                <w:rFonts w:ascii="Comic Sans MS" w:hAnsi="Comic Sans MS"/>
                <w:noProof/>
                <w:sz w:val="48"/>
              </w:rPr>
              <w:t xml:space="preserve">Now it is time for </w:t>
            </w:r>
            <w:r w:rsidR="002951EC">
              <w:rPr>
                <w:rFonts w:ascii="Comic Sans MS" w:hAnsi="Comic Sans MS"/>
                <w:noProof/>
                <w:sz w:val="4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hild's Name"/>
                  </w:textInput>
                </w:ffData>
              </w:fldChar>
            </w:r>
            <w:r w:rsidR="002951EC">
              <w:rPr>
                <w:rFonts w:ascii="Comic Sans MS" w:hAnsi="Comic Sans MS"/>
                <w:noProof/>
                <w:sz w:val="48"/>
              </w:rPr>
              <w:instrText xml:space="preserve"> FORMTEXT </w:instrText>
            </w:r>
            <w:r w:rsidR="002951EC">
              <w:rPr>
                <w:rFonts w:ascii="Comic Sans MS" w:hAnsi="Comic Sans MS"/>
                <w:noProof/>
                <w:sz w:val="48"/>
              </w:rPr>
            </w:r>
            <w:r w:rsidR="002951EC">
              <w:rPr>
                <w:rFonts w:ascii="Comic Sans MS" w:hAnsi="Comic Sans MS"/>
                <w:noProof/>
                <w:sz w:val="48"/>
              </w:rPr>
              <w:fldChar w:fldCharType="separate"/>
            </w:r>
            <w:r w:rsidR="002951EC">
              <w:rPr>
                <w:rFonts w:ascii="Comic Sans MS" w:hAnsi="Comic Sans MS"/>
                <w:noProof/>
                <w:sz w:val="48"/>
              </w:rPr>
              <w:t>Child's Name</w:t>
            </w:r>
            <w:r w:rsidR="002951EC">
              <w:rPr>
                <w:rFonts w:ascii="Comic Sans MS" w:hAnsi="Comic Sans MS"/>
                <w:noProof/>
                <w:sz w:val="48"/>
              </w:rPr>
              <w:fldChar w:fldCharType="end"/>
            </w:r>
            <w:r w:rsidRPr="000A2F6A">
              <w:rPr>
                <w:rFonts w:ascii="Comic Sans MS" w:hAnsi="Comic Sans MS"/>
                <w:noProof/>
                <w:sz w:val="48"/>
              </w:rPr>
              <w:t xml:space="preserve"> to follow </w:t>
            </w:r>
            <w:r w:rsidR="002951EC">
              <w:rPr>
                <w:rFonts w:ascii="Comic Sans MS" w:hAnsi="Comic Sans MS"/>
                <w:noProof/>
                <w:sz w:val="4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Teacher's Name"/>
                  </w:textInput>
                </w:ffData>
              </w:fldChar>
            </w:r>
            <w:r w:rsidR="002951EC">
              <w:rPr>
                <w:rFonts w:ascii="Comic Sans MS" w:hAnsi="Comic Sans MS"/>
                <w:noProof/>
                <w:sz w:val="48"/>
              </w:rPr>
              <w:instrText xml:space="preserve"> FORMTEXT </w:instrText>
            </w:r>
            <w:r w:rsidR="002951EC">
              <w:rPr>
                <w:rFonts w:ascii="Comic Sans MS" w:hAnsi="Comic Sans MS"/>
                <w:noProof/>
                <w:sz w:val="48"/>
              </w:rPr>
            </w:r>
            <w:r w:rsidR="002951EC">
              <w:rPr>
                <w:rFonts w:ascii="Comic Sans MS" w:hAnsi="Comic Sans MS"/>
                <w:noProof/>
                <w:sz w:val="48"/>
              </w:rPr>
              <w:fldChar w:fldCharType="separate"/>
            </w:r>
            <w:r w:rsidR="002951EC">
              <w:rPr>
                <w:rFonts w:ascii="Comic Sans MS" w:hAnsi="Comic Sans MS"/>
                <w:noProof/>
                <w:sz w:val="48"/>
              </w:rPr>
              <w:t>Teacher's Name</w:t>
            </w:r>
            <w:r w:rsidR="002951EC">
              <w:rPr>
                <w:rFonts w:ascii="Comic Sans MS" w:hAnsi="Comic Sans MS"/>
                <w:noProof/>
                <w:sz w:val="48"/>
              </w:rPr>
              <w:fldChar w:fldCharType="end"/>
            </w:r>
            <w:r w:rsidRPr="000A2F6A">
              <w:rPr>
                <w:rFonts w:ascii="Comic Sans MS" w:hAnsi="Comic Sans MS"/>
                <w:noProof/>
                <w:sz w:val="48"/>
              </w:rPr>
              <w:t xml:space="preserve"> out to the evacuation area</w:t>
            </w:r>
            <w:r w:rsidR="00D07913">
              <w:rPr>
                <w:rFonts w:ascii="Comic Sans MS" w:hAnsi="Comic Sans MS"/>
                <w:noProof/>
                <w:sz w:val="36"/>
                <w:szCs w:val="36"/>
              </w:rPr>
              <w:t>.</w:t>
            </w:r>
          </w:p>
          <w:p w:rsidR="00755CF6" w:rsidRPr="003306CB" w:rsidRDefault="00755CF6" w:rsidP="00E33228">
            <w:pPr>
              <w:ind w:left="1389" w:right="2523"/>
              <w:jc w:val="center"/>
              <w:rPr>
                <w:rFonts w:ascii="Comic Sans MS" w:hAnsi="Comic Sans MS"/>
                <w:noProof/>
                <w:sz w:val="44"/>
              </w:rPr>
            </w:pPr>
          </w:p>
          <w:p w:rsidR="00DC782A" w:rsidRDefault="00DC782A" w:rsidP="00E33228">
            <w:pPr>
              <w:ind w:left="1389" w:right="2523"/>
              <w:jc w:val="center"/>
              <w:rPr>
                <w:rFonts w:ascii="Comic Sans MS" w:hAnsi="Comic Sans MS"/>
                <w:sz w:val="36"/>
              </w:rPr>
            </w:pPr>
          </w:p>
          <w:p w:rsidR="00DC782A" w:rsidRDefault="00DC782A" w:rsidP="00E33228">
            <w:pPr>
              <w:ind w:left="1389" w:right="2523"/>
              <w:jc w:val="center"/>
              <w:rPr>
                <w:rFonts w:ascii="Comic Sans MS" w:hAnsi="Comic Sans MS"/>
                <w:sz w:val="36"/>
              </w:rPr>
            </w:pPr>
          </w:p>
          <w:p w:rsidR="00DC782A" w:rsidRPr="008B787A" w:rsidRDefault="00DC782A" w:rsidP="0081670F">
            <w:pPr>
              <w:ind w:left="1389" w:right="2523"/>
              <w:jc w:val="center"/>
              <w:rPr>
                <w:rFonts w:ascii="Comic Sans MS" w:hAnsi="Comic Sans MS"/>
                <w:sz w:val="36"/>
              </w:rPr>
            </w:pPr>
            <w:r>
              <w:rPr>
                <w:rFonts w:ascii="Comic Sans MS" w:hAnsi="Comic Sans MS"/>
                <w:noProof/>
                <w:sz w:val="36"/>
                <w:lang w:val="en-US"/>
              </w:rPr>
              <w:drawing>
                <wp:inline distT="0" distB="0" distL="0" distR="0" wp14:anchorId="71E9639B" wp14:editId="219F263D">
                  <wp:extent cx="1991079" cy="1962903"/>
                  <wp:effectExtent l="0" t="0" r="9525" b="0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stop.JPG"/>
                          <pic:cNvPicPr/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1079" cy="19629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mic Sans MS" w:hAnsi="Comic Sans MS"/>
                <w:sz w:val="36"/>
              </w:rPr>
              <w:tab/>
            </w:r>
            <w:r>
              <w:rPr>
                <w:rFonts w:ascii="Comic Sans MS" w:hAnsi="Comic Sans MS"/>
                <w:sz w:val="36"/>
              </w:rPr>
              <w:tab/>
            </w:r>
            <w:r>
              <w:rPr>
                <w:rFonts w:ascii="Comic Sans MS" w:hAnsi="Comic Sans MS"/>
                <w:noProof/>
                <w:sz w:val="36"/>
                <w:lang w:val="en-US"/>
              </w:rPr>
              <w:drawing>
                <wp:inline distT="0" distB="0" distL="0" distR="0" wp14:anchorId="718AA3D6" wp14:editId="6EBC32FD">
                  <wp:extent cx="1953471" cy="1981378"/>
                  <wp:effectExtent l="0" t="0" r="8890" b="0"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work.JPG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3471" cy="19813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mic Sans MS" w:hAnsi="Comic Sans MS"/>
                <w:sz w:val="36"/>
              </w:rPr>
              <w:tab/>
            </w:r>
            <w:r>
              <w:rPr>
                <w:rFonts w:ascii="Comic Sans MS" w:hAnsi="Comic Sans MS"/>
                <w:sz w:val="36"/>
              </w:rPr>
              <w:tab/>
            </w:r>
            <w:r>
              <w:rPr>
                <w:rFonts w:ascii="Comic Sans MS" w:hAnsi="Comic Sans MS"/>
                <w:noProof/>
                <w:sz w:val="36"/>
                <w:lang w:val="en-US"/>
              </w:rPr>
              <w:drawing>
                <wp:inline distT="0" distB="0" distL="0" distR="0" wp14:anchorId="44FD03A1" wp14:editId="39810ABC">
                  <wp:extent cx="2000250" cy="2009775"/>
                  <wp:effectExtent l="0" t="0" r="0" b="9525"/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teacher.JPG"/>
                          <pic:cNvPicPr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0" cy="2009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0C90" w:rsidTr="00085F7B">
        <w:tc>
          <w:tcPr>
            <w:tcW w:w="16356" w:type="dxa"/>
          </w:tcPr>
          <w:p w:rsidR="00E33228" w:rsidRPr="008B787A" w:rsidRDefault="00895B32" w:rsidP="00E33228">
            <w:pPr>
              <w:ind w:left="1389" w:right="2523"/>
              <w:rPr>
                <w:sz w:val="32"/>
              </w:rPr>
            </w:pPr>
            <w:r>
              <w:rPr>
                <w:rFonts w:ascii="Comic Sans MS" w:hAnsi="Comic Sans MS"/>
                <w:noProof/>
                <w:sz w:val="36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34F74B8D" wp14:editId="0E1A2982">
                      <wp:simplePos x="0" y="0"/>
                      <wp:positionH relativeFrom="column">
                        <wp:posOffset>225425</wp:posOffset>
                      </wp:positionH>
                      <wp:positionV relativeFrom="paragraph">
                        <wp:posOffset>340995</wp:posOffset>
                      </wp:positionV>
                      <wp:extent cx="448574" cy="396815"/>
                      <wp:effectExtent l="19050" t="19050" r="27940" b="22860"/>
                      <wp:wrapNone/>
                      <wp:docPr id="75" name="Rectangle 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8574" cy="39681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8575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895B32" w:rsidRPr="00147623" w:rsidRDefault="00895B32" w:rsidP="00895B32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12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75" o:spid="_x0000_s1040" style="position:absolute;left:0;text-align:left;margin-left:17.75pt;margin-top:26.85pt;width:35.3pt;height:31.2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" fillcolor="white [3212]" strokecolor="#c00000" strokeweight="2.25pt">
                      <v:textbox>
                        <w:txbxContent>
                          <w:p w:rsidR="00895B32" w:rsidRPr="00147623" w:rsidRDefault="00895B32" w:rsidP="00895B32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32"/>
                                <w:szCs w:val="32"/>
                              </w:rPr>
                              <w:t>12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F50C90" w:rsidTr="00085F7B">
        <w:tc>
          <w:tcPr>
            <w:tcW w:w="16356" w:type="dxa"/>
            <w:shd w:val="clear" w:color="auto" w:fill="auto"/>
          </w:tcPr>
          <w:sdt>
            <w:sdtPr>
              <w:rPr>
                <w:rFonts w:ascii="Comic Sans MS" w:hAnsi="Comic Sans MS"/>
                <w:sz w:val="36"/>
              </w:rPr>
              <w:id w:val="1164741810"/>
              <w:showingPlcHdr/>
              <w:picture/>
            </w:sdtPr>
            <w:sdtEndPr/>
            <w:sdtContent>
              <w:p w:rsidR="000A2F6A" w:rsidRPr="0081670F" w:rsidRDefault="00E33228" w:rsidP="0081670F">
                <w:pPr>
                  <w:ind w:left="1389" w:right="2523"/>
                  <w:jc w:val="center"/>
                  <w:rPr>
                    <w:rFonts w:ascii="Comic Sans MS" w:hAnsi="Comic Sans MS"/>
                    <w:sz w:val="36"/>
                  </w:rPr>
                </w:pPr>
                <w:r>
                  <w:rPr>
                    <w:rFonts w:ascii="Comic Sans MS" w:hAnsi="Comic Sans MS"/>
                    <w:noProof/>
                    <w:sz w:val="36"/>
                    <w:lang w:val="en-US"/>
                  </w:rPr>
                  <w:drawing>
                    <wp:inline distT="0" distB="0" distL="0" distR="0">
                      <wp:extent cx="7793470" cy="5105400"/>
                      <wp:effectExtent l="0" t="0" r="0" b="0"/>
                      <wp:docPr id="126" name="Picture 12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5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793470" cy="5105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:rsidR="00085F7B" w:rsidRDefault="00895B32" w:rsidP="00E33228">
      <w:pPr>
        <w:ind w:left="1389" w:right="2523"/>
        <w:sectPr w:rsidR="00085F7B" w:rsidSect="00CE2482">
          <w:headerReference w:type="default" r:id="rId36"/>
          <w:footerReference w:type="default" r:id="rId37"/>
          <w:pgSz w:w="16838" w:h="11906" w:orient="landscape" w:code="9"/>
          <w:pgMar w:top="238" w:right="244" w:bottom="238" w:left="238" w:header="284" w:footer="209" w:gutter="0"/>
          <w:cols w:space="708"/>
          <w:docGrid w:linePitch="360"/>
        </w:sectPr>
      </w:pPr>
      <w:r>
        <w:rPr>
          <w:rFonts w:ascii="Comic Sans MS" w:hAnsi="Comic Sans MS"/>
          <w:noProof/>
          <w:sz w:val="36"/>
          <w:lang w:val="en-US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4F74B8D" wp14:editId="0E1A2982">
                <wp:simplePos x="0" y="0"/>
                <wp:positionH relativeFrom="column">
                  <wp:posOffset>9583420</wp:posOffset>
                </wp:positionH>
                <wp:positionV relativeFrom="paragraph">
                  <wp:posOffset>151130</wp:posOffset>
                </wp:positionV>
                <wp:extent cx="448574" cy="396815"/>
                <wp:effectExtent l="19050" t="19050" r="27940" b="22860"/>
                <wp:wrapNone/>
                <wp:docPr id="76" name="Rectangle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8574" cy="3968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95B32" w:rsidRPr="00147623" w:rsidRDefault="00895B32" w:rsidP="00895B32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32"/>
                                <w:szCs w:val="32"/>
                              </w:rPr>
                              <w:t>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76" o:spid="_x0000_s1041" style="position:absolute;left:0;text-align:left;margin-left:754.6pt;margin-top:11.9pt;width:35.3pt;height:31.2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" fillcolor="white [3212]" strokecolor="#c00000" strokeweight="2.25pt">
                <v:textbox>
                  <w:txbxContent>
                    <w:p w:rsidR="00895B32" w:rsidRPr="00147623" w:rsidRDefault="00895B32" w:rsidP="00895B32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color w:val="000000" w:themeColor="text1"/>
                          <w:sz w:val="32"/>
                          <w:szCs w:val="32"/>
                        </w:rPr>
                        <w:t>13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TableGrid"/>
        <w:tblW w:w="16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72"/>
      </w:tblGrid>
      <w:tr w:rsidR="00F50C90" w:rsidTr="00085F7B">
        <w:tc>
          <w:tcPr>
            <w:tcW w:w="16356" w:type="dxa"/>
          </w:tcPr>
          <w:p w:rsidR="000A2F6A" w:rsidRDefault="000A2F6A" w:rsidP="00E33228">
            <w:pPr>
              <w:ind w:left="1389" w:right="2523"/>
            </w:pPr>
          </w:p>
        </w:tc>
      </w:tr>
      <w:tr w:rsidR="00F50C90" w:rsidRPr="00BE0992" w:rsidTr="00085F7B">
        <w:tc>
          <w:tcPr>
            <w:tcW w:w="16356" w:type="dxa"/>
          </w:tcPr>
          <w:p w:rsidR="000A2F6A" w:rsidRDefault="000A2F6A" w:rsidP="00E33228">
            <w:pPr>
              <w:ind w:left="1389" w:right="2523"/>
              <w:jc w:val="center"/>
              <w:rPr>
                <w:rFonts w:ascii="Comic Sans MS" w:hAnsi="Comic Sans MS"/>
                <w:sz w:val="36"/>
              </w:rPr>
            </w:pPr>
          </w:p>
          <w:p w:rsidR="000A2F6A" w:rsidRDefault="000A2F6A" w:rsidP="00E33228">
            <w:pPr>
              <w:ind w:left="1389" w:right="2523"/>
              <w:jc w:val="center"/>
              <w:rPr>
                <w:rFonts w:ascii="Comic Sans MS" w:hAnsi="Comic Sans MS"/>
                <w:sz w:val="36"/>
              </w:rPr>
            </w:pPr>
          </w:p>
          <w:p w:rsidR="003306CB" w:rsidRDefault="003306CB" w:rsidP="003306CB">
            <w:pPr>
              <w:ind w:left="1389" w:right="2523"/>
              <w:jc w:val="center"/>
              <w:rPr>
                <w:rFonts w:ascii="Comic Sans MS" w:hAnsi="Comic Sans MS"/>
                <w:noProof/>
                <w:sz w:val="48"/>
              </w:rPr>
            </w:pPr>
            <w:r w:rsidRPr="000A2F6A">
              <w:rPr>
                <w:rFonts w:ascii="Comic Sans MS" w:hAnsi="Comic Sans MS"/>
                <w:noProof/>
                <w:sz w:val="48"/>
              </w:rPr>
              <w:t xml:space="preserve">When </w:t>
            </w:r>
            <w:r w:rsidR="002951EC">
              <w:rPr>
                <w:rFonts w:ascii="Comic Sans MS" w:hAnsi="Comic Sans MS"/>
                <w:noProof/>
                <w:sz w:val="4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hild's Name"/>
                  </w:textInput>
                </w:ffData>
              </w:fldChar>
            </w:r>
            <w:r w:rsidR="002951EC">
              <w:rPr>
                <w:rFonts w:ascii="Comic Sans MS" w:hAnsi="Comic Sans MS"/>
                <w:noProof/>
                <w:sz w:val="48"/>
              </w:rPr>
              <w:instrText xml:space="preserve"> FORMTEXT </w:instrText>
            </w:r>
            <w:r w:rsidR="002951EC">
              <w:rPr>
                <w:rFonts w:ascii="Comic Sans MS" w:hAnsi="Comic Sans MS"/>
                <w:noProof/>
                <w:sz w:val="48"/>
              </w:rPr>
            </w:r>
            <w:r w:rsidR="002951EC">
              <w:rPr>
                <w:rFonts w:ascii="Comic Sans MS" w:hAnsi="Comic Sans MS"/>
                <w:noProof/>
                <w:sz w:val="48"/>
              </w:rPr>
              <w:fldChar w:fldCharType="separate"/>
            </w:r>
            <w:r w:rsidR="002951EC">
              <w:rPr>
                <w:rFonts w:ascii="Comic Sans MS" w:hAnsi="Comic Sans MS"/>
                <w:noProof/>
                <w:sz w:val="48"/>
              </w:rPr>
              <w:t>Child's Name</w:t>
            </w:r>
            <w:r w:rsidR="002951EC">
              <w:rPr>
                <w:rFonts w:ascii="Comic Sans MS" w:hAnsi="Comic Sans MS"/>
                <w:noProof/>
                <w:sz w:val="48"/>
              </w:rPr>
              <w:fldChar w:fldCharType="end"/>
            </w:r>
            <w:r w:rsidRPr="000A2F6A">
              <w:rPr>
                <w:rFonts w:ascii="Comic Sans MS" w:hAnsi="Comic Sans MS"/>
                <w:noProof/>
                <w:sz w:val="48"/>
              </w:rPr>
              <w:t xml:space="preserve"> and </w:t>
            </w:r>
            <w:r w:rsidR="002951EC">
              <w:rPr>
                <w:rFonts w:ascii="Comic Sans MS" w:hAnsi="Comic Sans MS"/>
                <w:noProof/>
                <w:sz w:val="4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hild's Pronoun"/>
                  </w:textInput>
                </w:ffData>
              </w:fldChar>
            </w:r>
            <w:r w:rsidR="002951EC">
              <w:rPr>
                <w:rFonts w:ascii="Comic Sans MS" w:hAnsi="Comic Sans MS"/>
                <w:noProof/>
                <w:sz w:val="48"/>
              </w:rPr>
              <w:instrText xml:space="preserve"> FORMTEXT </w:instrText>
            </w:r>
            <w:r w:rsidR="002951EC">
              <w:rPr>
                <w:rFonts w:ascii="Comic Sans MS" w:hAnsi="Comic Sans MS"/>
                <w:noProof/>
                <w:sz w:val="48"/>
              </w:rPr>
            </w:r>
            <w:r w:rsidR="002951EC">
              <w:rPr>
                <w:rFonts w:ascii="Comic Sans MS" w:hAnsi="Comic Sans MS"/>
                <w:noProof/>
                <w:sz w:val="48"/>
              </w:rPr>
              <w:fldChar w:fldCharType="separate"/>
            </w:r>
            <w:r w:rsidR="002951EC">
              <w:rPr>
                <w:rFonts w:ascii="Comic Sans MS" w:hAnsi="Comic Sans MS"/>
                <w:noProof/>
                <w:sz w:val="48"/>
              </w:rPr>
              <w:t>Child's Pronoun</w:t>
            </w:r>
            <w:r w:rsidR="002951EC">
              <w:rPr>
                <w:rFonts w:ascii="Comic Sans MS" w:hAnsi="Comic Sans MS"/>
                <w:noProof/>
                <w:sz w:val="48"/>
              </w:rPr>
              <w:fldChar w:fldCharType="end"/>
            </w:r>
            <w:r w:rsidRPr="000A2F6A">
              <w:rPr>
                <w:rFonts w:ascii="Comic Sans MS" w:hAnsi="Comic Sans MS"/>
                <w:noProof/>
                <w:sz w:val="48"/>
              </w:rPr>
              <w:t xml:space="preserve"> classmates get to the evacuation area, they must wait quietly. </w:t>
            </w:r>
          </w:p>
          <w:p w:rsidR="003306CB" w:rsidRPr="000A2F6A" w:rsidRDefault="002951EC" w:rsidP="003306CB">
            <w:pPr>
              <w:ind w:left="1389" w:right="2523"/>
              <w:jc w:val="center"/>
              <w:rPr>
                <w:rFonts w:ascii="Comic Sans MS" w:hAnsi="Comic Sans MS"/>
                <w:noProof/>
                <w:sz w:val="48"/>
              </w:rPr>
            </w:pPr>
            <w:r>
              <w:rPr>
                <w:rFonts w:ascii="Comic Sans MS" w:hAnsi="Comic Sans MS"/>
                <w:noProof/>
                <w:sz w:val="4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Teachers Name"/>
                  </w:textInput>
                </w:ffData>
              </w:fldChar>
            </w:r>
            <w:r>
              <w:rPr>
                <w:rFonts w:ascii="Comic Sans MS" w:hAnsi="Comic Sans MS"/>
                <w:noProof/>
                <w:sz w:val="48"/>
              </w:rPr>
              <w:instrText xml:space="preserve"> FORMTEXT </w:instrText>
            </w:r>
            <w:r>
              <w:rPr>
                <w:rFonts w:ascii="Comic Sans MS" w:hAnsi="Comic Sans MS"/>
                <w:noProof/>
                <w:sz w:val="48"/>
              </w:rPr>
            </w:r>
            <w:r>
              <w:rPr>
                <w:rFonts w:ascii="Comic Sans MS" w:hAnsi="Comic Sans MS"/>
                <w:noProof/>
                <w:sz w:val="48"/>
              </w:rPr>
              <w:fldChar w:fldCharType="separate"/>
            </w:r>
            <w:r>
              <w:rPr>
                <w:rFonts w:ascii="Comic Sans MS" w:hAnsi="Comic Sans MS"/>
                <w:noProof/>
                <w:sz w:val="48"/>
              </w:rPr>
              <w:t>Teachers Name</w:t>
            </w:r>
            <w:r>
              <w:rPr>
                <w:rFonts w:ascii="Comic Sans MS" w:hAnsi="Comic Sans MS"/>
                <w:noProof/>
                <w:sz w:val="48"/>
              </w:rPr>
              <w:fldChar w:fldCharType="end"/>
            </w:r>
            <w:r w:rsidR="003306CB" w:rsidRPr="000A2F6A">
              <w:rPr>
                <w:rFonts w:ascii="Comic Sans MS" w:hAnsi="Comic Sans MS"/>
                <w:noProof/>
                <w:sz w:val="48"/>
              </w:rPr>
              <w:t xml:space="preserve"> will mark the roll</w:t>
            </w:r>
            <w:r w:rsidR="003306CB">
              <w:rPr>
                <w:rFonts w:ascii="Comic Sans MS" w:hAnsi="Comic Sans MS"/>
                <w:noProof/>
                <w:sz w:val="48"/>
              </w:rPr>
              <w:t>.</w:t>
            </w:r>
          </w:p>
          <w:p w:rsidR="000A2F6A" w:rsidRDefault="000A2F6A" w:rsidP="00E33228">
            <w:pPr>
              <w:ind w:left="1389" w:right="2523"/>
              <w:jc w:val="center"/>
              <w:rPr>
                <w:rFonts w:ascii="Comic Sans MS" w:hAnsi="Comic Sans MS"/>
                <w:sz w:val="36"/>
              </w:rPr>
            </w:pPr>
          </w:p>
          <w:p w:rsidR="0095154D" w:rsidRDefault="0095154D" w:rsidP="00E33228">
            <w:pPr>
              <w:ind w:left="1389" w:right="2523"/>
              <w:jc w:val="center"/>
              <w:rPr>
                <w:rFonts w:ascii="Comic Sans MS" w:hAnsi="Comic Sans MS"/>
                <w:sz w:val="36"/>
              </w:rPr>
            </w:pPr>
          </w:p>
          <w:p w:rsidR="000A2F6A" w:rsidRPr="00BE0992" w:rsidRDefault="000A2F6A" w:rsidP="00155B09">
            <w:pPr>
              <w:ind w:left="1389" w:right="2523"/>
              <w:jc w:val="center"/>
              <w:rPr>
                <w:rFonts w:ascii="Comic Sans MS" w:hAnsi="Comic Sans MS"/>
                <w:sz w:val="36"/>
              </w:rPr>
            </w:pPr>
            <w:r>
              <w:rPr>
                <w:rFonts w:ascii="Comic Sans MS" w:hAnsi="Comic Sans MS"/>
                <w:sz w:val="36"/>
              </w:rPr>
              <w:tab/>
            </w:r>
            <w:r>
              <w:rPr>
                <w:rFonts w:ascii="Comic Sans MS" w:hAnsi="Comic Sans MS"/>
                <w:noProof/>
                <w:sz w:val="36"/>
                <w:lang w:val="en-US"/>
              </w:rPr>
              <w:drawing>
                <wp:inline distT="0" distB="0" distL="0" distR="0" wp14:anchorId="5FD1213F" wp14:editId="74F54A1F">
                  <wp:extent cx="1901173" cy="1874520"/>
                  <wp:effectExtent l="0" t="0" r="4445" b="0"/>
                  <wp:docPr id="65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workbook.JPG"/>
                          <pic:cNvPicPr/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6294" cy="18795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mic Sans MS" w:hAnsi="Comic Sans MS"/>
                <w:sz w:val="36"/>
              </w:rPr>
              <w:tab/>
            </w:r>
            <w:r>
              <w:rPr>
                <w:rFonts w:ascii="Comic Sans MS" w:hAnsi="Comic Sans MS"/>
                <w:sz w:val="36"/>
              </w:rPr>
              <w:tab/>
            </w:r>
            <w:r>
              <w:rPr>
                <w:rFonts w:ascii="Comic Sans MS" w:hAnsi="Comic Sans MS"/>
                <w:sz w:val="36"/>
              </w:rPr>
              <w:tab/>
            </w:r>
            <w:r>
              <w:rPr>
                <w:rFonts w:ascii="Comic Sans MS" w:hAnsi="Comic Sans MS"/>
                <w:sz w:val="36"/>
              </w:rPr>
              <w:tab/>
            </w:r>
            <w:r>
              <w:rPr>
                <w:rFonts w:ascii="Comic Sans MS" w:hAnsi="Comic Sans MS"/>
                <w:noProof/>
                <w:sz w:val="36"/>
                <w:lang w:val="en-US"/>
              </w:rPr>
              <w:drawing>
                <wp:inline distT="0" distB="0" distL="0" distR="0" wp14:anchorId="0129781C" wp14:editId="2EF16C91">
                  <wp:extent cx="2190750" cy="2149801"/>
                  <wp:effectExtent l="0" t="0" r="0" b="3175"/>
                  <wp:docPr id="67" name="Pictur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roll.JPG"/>
                          <pic:cNvPicPr/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2013" cy="2151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0C90" w:rsidTr="00085F7B">
        <w:tc>
          <w:tcPr>
            <w:tcW w:w="16356" w:type="dxa"/>
          </w:tcPr>
          <w:p w:rsidR="00783C3D" w:rsidRDefault="00155B09" w:rsidP="00155B09">
            <w:pPr>
              <w:ind w:left="1389" w:right="2523"/>
            </w:pPr>
            <w:r>
              <w:rPr>
                <w:rFonts w:ascii="Comic Sans MS" w:hAnsi="Comic Sans MS"/>
                <w:noProof/>
                <w:sz w:val="36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34F74B8D" wp14:editId="0E1A2982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393065</wp:posOffset>
                      </wp:positionV>
                      <wp:extent cx="448310" cy="396240"/>
                      <wp:effectExtent l="19050" t="19050" r="27940" b="22860"/>
                      <wp:wrapNone/>
                      <wp:docPr id="79" name="Rectangle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8310" cy="3962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8575">
                                <a:solidFill>
                                  <a:srgbClr val="00B05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895B32" w:rsidRPr="00147623" w:rsidRDefault="00895B32" w:rsidP="00895B32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79" o:spid="_x0000_s1042" style="position:absolute;left:0;text-align:left;margin-left:18.2pt;margin-top:30.95pt;width:35.3pt;height:31.2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" fillcolor="white [3212]" strokecolor="#00b050" strokeweight="2.25pt">
                      <v:textbox>
                        <w:txbxContent>
                          <w:p w:rsidR="00895B32" w:rsidRPr="00147623" w:rsidRDefault="00895B32" w:rsidP="00895B32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32"/>
                                <w:szCs w:val="32"/>
                              </w:rPr>
                              <w:t>14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F50C90" w:rsidRPr="00BE0992" w:rsidTr="00085F7B">
        <w:tc>
          <w:tcPr>
            <w:tcW w:w="16356" w:type="dxa"/>
          </w:tcPr>
          <w:tbl>
            <w:tblPr>
              <w:tblStyle w:val="TableGrid"/>
              <w:tblW w:w="1723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233"/>
            </w:tblGrid>
            <w:tr w:rsidR="000A2F6A" w:rsidTr="000A2F6A">
              <w:tc>
                <w:tcPr>
                  <w:tcW w:w="17233" w:type="dxa"/>
                </w:tcPr>
                <w:p w:rsidR="000A2F6A" w:rsidRPr="00155B09" w:rsidRDefault="00D6459C" w:rsidP="00155B09">
                  <w:pPr>
                    <w:ind w:left="1389" w:right="2523"/>
                    <w:jc w:val="center"/>
                    <w:rPr>
                      <w:rFonts w:ascii="Comic Sans MS" w:hAnsi="Comic Sans MS"/>
                      <w:sz w:val="36"/>
                    </w:rPr>
                  </w:pPr>
                  <w:sdt>
                    <w:sdtPr>
                      <w:rPr>
                        <w:rFonts w:ascii="Comic Sans MS" w:hAnsi="Comic Sans MS"/>
                        <w:sz w:val="36"/>
                      </w:rPr>
                      <w:id w:val="303132039"/>
                      <w:showingPlcHdr/>
                      <w:picture/>
                    </w:sdtPr>
                    <w:sdtEndPr/>
                    <w:sdtContent>
                      <w:r w:rsidR="00E33228">
                        <w:rPr>
                          <w:rFonts w:ascii="Comic Sans MS" w:hAnsi="Comic Sans MS"/>
                          <w:noProof/>
                          <w:sz w:val="36"/>
                          <w:lang w:val="en-US"/>
                        </w:rPr>
                        <w:drawing>
                          <wp:inline distT="0" distB="0" distL="0" distR="0">
                            <wp:extent cx="8210550" cy="4991100"/>
                            <wp:effectExtent l="0" t="0" r="0" b="0"/>
                            <wp:docPr id="127" name="Picture 12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2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210550" cy="4991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sdtContent>
                  </w:sdt>
                </w:p>
              </w:tc>
            </w:tr>
          </w:tbl>
          <w:p w:rsidR="000A2F6A" w:rsidRPr="00BE0992" w:rsidRDefault="000A2F6A" w:rsidP="00E33228">
            <w:pPr>
              <w:ind w:left="1389" w:right="2523"/>
              <w:jc w:val="center"/>
              <w:rPr>
                <w:rFonts w:ascii="Comic Sans MS" w:hAnsi="Comic Sans MS"/>
                <w:sz w:val="36"/>
              </w:rPr>
            </w:pPr>
          </w:p>
        </w:tc>
      </w:tr>
    </w:tbl>
    <w:p w:rsidR="00085F7B" w:rsidRDefault="00155B09" w:rsidP="00E33228">
      <w:pPr>
        <w:ind w:left="1389" w:right="2523"/>
        <w:sectPr w:rsidR="00085F7B" w:rsidSect="00783C3D">
          <w:headerReference w:type="default" r:id="rId40"/>
          <w:footerReference w:type="default" r:id="rId41"/>
          <w:pgSz w:w="16838" w:h="11906" w:orient="landscape" w:code="9"/>
          <w:pgMar w:top="238" w:right="244" w:bottom="238" w:left="238" w:header="284" w:footer="196" w:gutter="0"/>
          <w:cols w:space="708"/>
          <w:docGrid w:linePitch="360"/>
        </w:sectPr>
      </w:pPr>
      <w:r>
        <w:rPr>
          <w:rFonts w:ascii="Comic Sans MS" w:hAnsi="Comic Sans MS"/>
          <w:noProof/>
          <w:sz w:val="36"/>
          <w:lang w:val="en-US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4F74B8D" wp14:editId="0E1A2982">
                <wp:simplePos x="0" y="0"/>
                <wp:positionH relativeFrom="column">
                  <wp:posOffset>9584055</wp:posOffset>
                </wp:positionH>
                <wp:positionV relativeFrom="paragraph">
                  <wp:posOffset>273050</wp:posOffset>
                </wp:positionV>
                <wp:extent cx="448574" cy="396815"/>
                <wp:effectExtent l="19050" t="19050" r="27940" b="22860"/>
                <wp:wrapNone/>
                <wp:docPr id="80" name="Rectangle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8574" cy="3968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95B32" w:rsidRPr="00147623" w:rsidRDefault="00895B32" w:rsidP="00895B32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32"/>
                                <w:szCs w:val="32"/>
                              </w:rPr>
                              <w:t>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80" o:spid="_x0000_s1043" style="position:absolute;left:0;text-align:left;margin-left:754.65pt;margin-top:21.5pt;width:35.3pt;height:31.2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" fillcolor="white [3212]" strokecolor="#00b050" strokeweight="2.25pt">
                <v:textbox>
                  <w:txbxContent>
                    <w:p w:rsidR="00895B32" w:rsidRPr="00147623" w:rsidRDefault="00895B32" w:rsidP="00895B32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color w:val="000000" w:themeColor="text1"/>
                          <w:sz w:val="32"/>
                          <w:szCs w:val="32"/>
                        </w:rPr>
                        <w:t>15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TableGrid"/>
        <w:tblW w:w="16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356"/>
      </w:tblGrid>
      <w:tr w:rsidR="00F50C90" w:rsidRPr="00BE0992" w:rsidTr="00783C3D">
        <w:trPr>
          <w:trHeight w:val="8227"/>
        </w:trPr>
        <w:tc>
          <w:tcPr>
            <w:tcW w:w="16356" w:type="dxa"/>
          </w:tcPr>
          <w:p w:rsidR="000A2F6A" w:rsidRDefault="000A2F6A" w:rsidP="00E33228">
            <w:pPr>
              <w:ind w:left="1389" w:right="2523"/>
              <w:jc w:val="center"/>
              <w:rPr>
                <w:rFonts w:ascii="Comic Sans MS" w:hAnsi="Comic Sans MS"/>
                <w:sz w:val="36"/>
              </w:rPr>
            </w:pPr>
          </w:p>
          <w:p w:rsidR="000A2F6A" w:rsidRDefault="000A2F6A" w:rsidP="00E33228">
            <w:pPr>
              <w:ind w:left="1389" w:right="2523"/>
              <w:jc w:val="center"/>
              <w:rPr>
                <w:rFonts w:ascii="Comic Sans MS" w:hAnsi="Comic Sans MS"/>
                <w:sz w:val="36"/>
              </w:rPr>
            </w:pPr>
          </w:p>
          <w:p w:rsidR="000A2F6A" w:rsidRPr="00474FDC" w:rsidRDefault="000A2F6A" w:rsidP="00E33228">
            <w:pPr>
              <w:ind w:left="1389" w:right="2523"/>
              <w:jc w:val="center"/>
              <w:rPr>
                <w:rFonts w:ascii="Comic Sans MS" w:hAnsi="Comic Sans MS"/>
                <w:sz w:val="36"/>
              </w:rPr>
            </w:pPr>
          </w:p>
          <w:p w:rsidR="002951EC" w:rsidRDefault="002951EC" w:rsidP="00E33228">
            <w:pPr>
              <w:ind w:left="1389" w:right="2523"/>
              <w:jc w:val="center"/>
              <w:rPr>
                <w:rFonts w:ascii="Comic Sans MS" w:hAnsi="Comic Sans MS"/>
                <w:noProof/>
                <w:sz w:val="48"/>
              </w:rPr>
            </w:pPr>
            <w:r>
              <w:rPr>
                <w:rFonts w:ascii="Comic Sans MS" w:hAnsi="Comic Sans MS"/>
                <w:noProof/>
                <w:sz w:val="48"/>
              </w:rPr>
              <w:fldChar w:fldCharType="begin">
                <w:ffData>
                  <w:name w:val="Text8"/>
                  <w:enabled/>
                  <w:calcOnExit w:val="0"/>
                  <w:textInput>
                    <w:default w:val="Child's Name"/>
                  </w:textInput>
                </w:ffData>
              </w:fldChar>
            </w:r>
            <w:bookmarkStart w:id="12" w:name="Text8"/>
            <w:r>
              <w:rPr>
                <w:rFonts w:ascii="Comic Sans MS" w:hAnsi="Comic Sans MS"/>
                <w:noProof/>
                <w:sz w:val="48"/>
              </w:rPr>
              <w:instrText xml:space="preserve"> FORMTEXT </w:instrText>
            </w:r>
            <w:r>
              <w:rPr>
                <w:rFonts w:ascii="Comic Sans MS" w:hAnsi="Comic Sans MS"/>
                <w:noProof/>
                <w:sz w:val="48"/>
              </w:rPr>
            </w:r>
            <w:r>
              <w:rPr>
                <w:rFonts w:ascii="Comic Sans MS" w:hAnsi="Comic Sans MS"/>
                <w:noProof/>
                <w:sz w:val="48"/>
              </w:rPr>
              <w:fldChar w:fldCharType="separate"/>
            </w:r>
            <w:r>
              <w:rPr>
                <w:rFonts w:ascii="Comic Sans MS" w:hAnsi="Comic Sans MS"/>
                <w:noProof/>
                <w:sz w:val="48"/>
              </w:rPr>
              <w:t>Child's Name</w:t>
            </w:r>
            <w:r>
              <w:rPr>
                <w:rFonts w:ascii="Comic Sans MS" w:hAnsi="Comic Sans MS"/>
                <w:noProof/>
                <w:sz w:val="48"/>
              </w:rPr>
              <w:fldChar w:fldCharType="end"/>
            </w:r>
            <w:bookmarkEnd w:id="12"/>
            <w:r w:rsidR="003306CB" w:rsidRPr="000A2F6A">
              <w:rPr>
                <w:rFonts w:ascii="Comic Sans MS" w:hAnsi="Comic Sans MS"/>
                <w:noProof/>
                <w:sz w:val="48"/>
              </w:rPr>
              <w:t xml:space="preserve"> may see fire trucks arrive.  </w:t>
            </w:r>
          </w:p>
          <w:p w:rsidR="000A2F6A" w:rsidRDefault="002951EC" w:rsidP="00535207">
            <w:pPr>
              <w:ind w:left="604" w:right="1219"/>
              <w:jc w:val="center"/>
              <w:rPr>
                <w:rFonts w:ascii="Comic Sans MS" w:hAnsi="Comic Sans MS"/>
                <w:noProof/>
                <w:sz w:val="36"/>
              </w:rPr>
            </w:pPr>
            <w:r>
              <w:rPr>
                <w:rFonts w:ascii="Comic Sans MS" w:hAnsi="Comic Sans MS"/>
                <w:noProof/>
                <w:sz w:val="48"/>
              </w:rPr>
              <w:fldChar w:fldCharType="begin">
                <w:ffData>
                  <w:name w:val="Text9"/>
                  <w:enabled/>
                  <w:calcOnExit w:val="0"/>
                  <w:textInput>
                    <w:default w:val="Child's Pronoun"/>
                  </w:textInput>
                </w:ffData>
              </w:fldChar>
            </w:r>
            <w:bookmarkStart w:id="13" w:name="Text9"/>
            <w:r>
              <w:rPr>
                <w:rFonts w:ascii="Comic Sans MS" w:hAnsi="Comic Sans MS"/>
                <w:noProof/>
                <w:sz w:val="48"/>
              </w:rPr>
              <w:instrText xml:space="preserve"> FORMTEXT </w:instrText>
            </w:r>
            <w:r>
              <w:rPr>
                <w:rFonts w:ascii="Comic Sans MS" w:hAnsi="Comic Sans MS"/>
                <w:noProof/>
                <w:sz w:val="48"/>
              </w:rPr>
            </w:r>
            <w:r>
              <w:rPr>
                <w:rFonts w:ascii="Comic Sans MS" w:hAnsi="Comic Sans MS"/>
                <w:noProof/>
                <w:sz w:val="48"/>
              </w:rPr>
              <w:fldChar w:fldCharType="separate"/>
            </w:r>
            <w:r>
              <w:rPr>
                <w:rFonts w:ascii="Comic Sans MS" w:hAnsi="Comic Sans MS"/>
                <w:noProof/>
                <w:sz w:val="48"/>
              </w:rPr>
              <w:t>Child's Pronoun</w:t>
            </w:r>
            <w:r>
              <w:rPr>
                <w:rFonts w:ascii="Comic Sans MS" w:hAnsi="Comic Sans MS"/>
                <w:noProof/>
                <w:sz w:val="48"/>
              </w:rPr>
              <w:fldChar w:fldCharType="end"/>
            </w:r>
            <w:bookmarkEnd w:id="13"/>
            <w:r w:rsidR="003306CB" w:rsidRPr="000A2F6A">
              <w:rPr>
                <w:rFonts w:ascii="Comic Sans MS" w:hAnsi="Comic Sans MS"/>
                <w:noProof/>
                <w:sz w:val="48"/>
              </w:rPr>
              <w:t xml:space="preserve"> may even see some of these courageous helpers</w:t>
            </w:r>
            <w:r w:rsidR="0095154D">
              <w:rPr>
                <w:rFonts w:ascii="Comic Sans MS" w:hAnsi="Comic Sans MS"/>
                <w:noProof/>
                <w:sz w:val="36"/>
              </w:rPr>
              <w:t>.</w:t>
            </w:r>
          </w:p>
          <w:p w:rsidR="001D32D7" w:rsidRDefault="001D32D7" w:rsidP="00E33228">
            <w:pPr>
              <w:ind w:left="1389" w:right="2523"/>
              <w:jc w:val="center"/>
              <w:rPr>
                <w:rFonts w:ascii="Comic Sans MS" w:hAnsi="Comic Sans MS"/>
                <w:sz w:val="36"/>
              </w:rPr>
            </w:pPr>
          </w:p>
          <w:p w:rsidR="000A2F6A" w:rsidRDefault="000A2F6A" w:rsidP="00E33228">
            <w:pPr>
              <w:ind w:left="1389" w:right="2523"/>
              <w:jc w:val="center"/>
              <w:rPr>
                <w:rFonts w:ascii="Comic Sans MS" w:hAnsi="Comic Sans MS"/>
                <w:sz w:val="24"/>
              </w:rPr>
            </w:pPr>
          </w:p>
          <w:p w:rsidR="002951EC" w:rsidRDefault="002951EC" w:rsidP="00E33228">
            <w:pPr>
              <w:ind w:left="1389" w:right="2523"/>
              <w:jc w:val="center"/>
              <w:rPr>
                <w:rFonts w:ascii="Comic Sans MS" w:hAnsi="Comic Sans MS"/>
                <w:sz w:val="24"/>
              </w:rPr>
            </w:pPr>
          </w:p>
          <w:p w:rsidR="002951EC" w:rsidRPr="004F4682" w:rsidRDefault="002951EC" w:rsidP="00E33228">
            <w:pPr>
              <w:ind w:left="1389" w:right="2523"/>
              <w:jc w:val="center"/>
              <w:rPr>
                <w:rFonts w:ascii="Comic Sans MS" w:hAnsi="Comic Sans MS"/>
                <w:sz w:val="24"/>
              </w:rPr>
            </w:pPr>
          </w:p>
          <w:p w:rsidR="000A2F6A" w:rsidRDefault="000A2F6A" w:rsidP="00E33228">
            <w:pPr>
              <w:ind w:left="1389" w:right="2523"/>
              <w:jc w:val="center"/>
              <w:rPr>
                <w:rFonts w:ascii="Comic Sans MS" w:hAnsi="Comic Sans MS"/>
                <w:sz w:val="36"/>
              </w:rPr>
            </w:pPr>
          </w:p>
          <w:p w:rsidR="000A2F6A" w:rsidRPr="008B787A" w:rsidRDefault="00895B32" w:rsidP="0081670F">
            <w:pPr>
              <w:ind w:left="1389" w:right="2523"/>
              <w:jc w:val="center"/>
              <w:rPr>
                <w:rFonts w:ascii="Comic Sans MS" w:hAnsi="Comic Sans MS"/>
                <w:sz w:val="40"/>
              </w:rPr>
            </w:pPr>
            <w:r>
              <w:rPr>
                <w:rFonts w:ascii="Comic Sans MS" w:hAnsi="Comic Sans MS"/>
                <w:noProof/>
                <w:sz w:val="36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34F74B8D" wp14:editId="0E1A2982">
                      <wp:simplePos x="0" y="0"/>
                      <wp:positionH relativeFrom="column">
                        <wp:posOffset>224790</wp:posOffset>
                      </wp:positionH>
                      <wp:positionV relativeFrom="paragraph">
                        <wp:posOffset>2169160</wp:posOffset>
                      </wp:positionV>
                      <wp:extent cx="448574" cy="396815"/>
                      <wp:effectExtent l="19050" t="19050" r="27940" b="22860"/>
                      <wp:wrapNone/>
                      <wp:docPr id="81" name="Rectangle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8574" cy="39681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8575">
                                <a:solidFill>
                                  <a:srgbClr val="0000FF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895B32" w:rsidRPr="00147623" w:rsidRDefault="00895B32" w:rsidP="00895B32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16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81" o:spid="_x0000_s1044" style="position:absolute;left:0;text-align:left;margin-left:17.7pt;margin-top:170.8pt;width:35.3pt;height:31.2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" fillcolor="white [3212]" strokecolor="blue" strokeweight="2.25pt">
                      <v:textbox>
                        <w:txbxContent>
                          <w:p w:rsidR="00895B32" w:rsidRPr="00147623" w:rsidRDefault="00895B32" w:rsidP="00895B32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32"/>
                                <w:szCs w:val="32"/>
                              </w:rPr>
                              <w:t>16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0A2F6A">
              <w:rPr>
                <w:rFonts w:ascii="Comic Sans MS" w:hAnsi="Comic Sans MS"/>
                <w:noProof/>
                <w:sz w:val="36"/>
                <w:lang w:val="en-US"/>
              </w:rPr>
              <w:drawing>
                <wp:inline distT="0" distB="0" distL="0" distR="0" wp14:anchorId="54A22DDF" wp14:editId="6CC6AB1C">
                  <wp:extent cx="2009685" cy="2009685"/>
                  <wp:effectExtent l="0" t="0" r="0" b="0"/>
                  <wp:docPr id="68" name="Pictur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stop.JPG"/>
                          <pic:cNvPicPr/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9685" cy="2009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A2F6A">
              <w:rPr>
                <w:rFonts w:ascii="Comic Sans MS" w:hAnsi="Comic Sans MS"/>
                <w:sz w:val="36"/>
              </w:rPr>
              <w:tab/>
            </w:r>
            <w:r w:rsidR="000A2F6A">
              <w:rPr>
                <w:rFonts w:ascii="Comic Sans MS" w:hAnsi="Comic Sans MS"/>
                <w:sz w:val="36"/>
              </w:rPr>
              <w:tab/>
            </w:r>
            <w:r w:rsidR="000A2F6A">
              <w:rPr>
                <w:rFonts w:ascii="Comic Sans MS" w:hAnsi="Comic Sans MS"/>
                <w:noProof/>
                <w:sz w:val="36"/>
                <w:lang w:val="en-US"/>
              </w:rPr>
              <w:drawing>
                <wp:inline distT="0" distB="0" distL="0" distR="0" wp14:anchorId="1C9F4EFB" wp14:editId="26A5A5C3">
                  <wp:extent cx="1990725" cy="2000115"/>
                  <wp:effectExtent l="0" t="0" r="0" b="635"/>
                  <wp:docPr id="69" name="Pictur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work.JPG"/>
                          <pic:cNvPicPr/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0725" cy="2000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A2F6A">
              <w:rPr>
                <w:rFonts w:ascii="Comic Sans MS" w:hAnsi="Comic Sans MS"/>
                <w:sz w:val="36"/>
              </w:rPr>
              <w:tab/>
            </w:r>
            <w:r w:rsidR="000A2F6A">
              <w:rPr>
                <w:rFonts w:ascii="Comic Sans MS" w:hAnsi="Comic Sans MS"/>
                <w:sz w:val="36"/>
              </w:rPr>
              <w:tab/>
            </w:r>
            <w:r w:rsidR="000A2F6A">
              <w:rPr>
                <w:rFonts w:ascii="Comic Sans MS" w:hAnsi="Comic Sans MS"/>
                <w:noProof/>
                <w:sz w:val="36"/>
                <w:lang w:val="en-US"/>
              </w:rPr>
              <w:drawing>
                <wp:inline distT="0" distB="0" distL="0" distR="0" wp14:anchorId="3BD4F49E" wp14:editId="73B935E0">
                  <wp:extent cx="2000250" cy="2000250"/>
                  <wp:effectExtent l="0" t="0" r="0" b="0"/>
                  <wp:docPr id="70" name="Picture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school.JPG"/>
                          <pic:cNvPicPr/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0" cy="2000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0C90" w:rsidRPr="00BE0992" w:rsidTr="00085F7B">
        <w:tc>
          <w:tcPr>
            <w:tcW w:w="16356" w:type="dxa"/>
          </w:tcPr>
          <w:p w:rsidR="000A2F6A" w:rsidRPr="004F4682" w:rsidRDefault="000A2F6A" w:rsidP="00F858B9">
            <w:pPr>
              <w:ind w:right="2523"/>
              <w:rPr>
                <w:rFonts w:ascii="Comic Sans MS" w:hAnsi="Comic Sans MS"/>
                <w:sz w:val="20"/>
              </w:rPr>
            </w:pPr>
          </w:p>
        </w:tc>
      </w:tr>
    </w:tbl>
    <w:p w:rsidR="00085F7B" w:rsidRDefault="00155B09" w:rsidP="0081670F">
      <w:pPr>
        <w:ind w:right="2523"/>
        <w:sectPr w:rsidR="00085F7B" w:rsidSect="00783C3D">
          <w:headerReference w:type="default" r:id="rId44"/>
          <w:footerReference w:type="default" r:id="rId45"/>
          <w:pgSz w:w="16838" w:h="11906" w:orient="landscape" w:code="9"/>
          <w:pgMar w:top="238" w:right="244" w:bottom="238" w:left="238" w:header="284" w:footer="204" w:gutter="0"/>
          <w:cols w:space="708"/>
          <w:docGrid w:linePitch="360"/>
        </w:sectPr>
      </w:pPr>
      <w:r>
        <w:rPr>
          <w:rFonts w:ascii="Comic Sans MS" w:hAnsi="Comic Sans MS"/>
          <w:noProof/>
          <w:sz w:val="36"/>
          <w:lang w:val="en-US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4F74B8D" wp14:editId="0E1A2982">
                <wp:simplePos x="0" y="0"/>
                <wp:positionH relativeFrom="column">
                  <wp:posOffset>9582150</wp:posOffset>
                </wp:positionH>
                <wp:positionV relativeFrom="paragraph">
                  <wp:posOffset>5074285</wp:posOffset>
                </wp:positionV>
                <wp:extent cx="448310" cy="396240"/>
                <wp:effectExtent l="19050" t="19050" r="27940" b="22860"/>
                <wp:wrapNone/>
                <wp:docPr id="82" name="Rectangle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8310" cy="3962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95B32" w:rsidRPr="00147623" w:rsidRDefault="00895B32" w:rsidP="00895B32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32"/>
                                <w:szCs w:val="32"/>
                              </w:rPr>
                              <w:t>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82" o:spid="_x0000_s1045" style="position:absolute;margin-left:754.5pt;margin-top:399.55pt;width:35.3pt;height:31.2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" fillcolor="white [3212]" strokecolor="blue" strokeweight="2.25pt">
                <v:textbox>
                  <w:txbxContent>
                    <w:p w:rsidR="00895B32" w:rsidRPr="00147623" w:rsidRDefault="00895B32" w:rsidP="00895B32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color w:val="000000" w:themeColor="text1"/>
                          <w:sz w:val="32"/>
                          <w:szCs w:val="32"/>
                        </w:rPr>
                        <w:t>17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/>
        </w:rPr>
        <w:drawing>
          <wp:anchor distT="0" distB="0" distL="114300" distR="114300" simplePos="0" relativeHeight="251661312" behindDoc="0" locked="0" layoutInCell="1" allowOverlap="1" wp14:anchorId="703C6560">
            <wp:simplePos x="0" y="0"/>
            <wp:positionH relativeFrom="margin">
              <wp:posOffset>12643</wp:posOffset>
            </wp:positionH>
            <wp:positionV relativeFrom="paragraph">
              <wp:posOffset>-225397</wp:posOffset>
            </wp:positionV>
            <wp:extent cx="10360802" cy="5472753"/>
            <wp:effectExtent l="0" t="0" r="2540" b="0"/>
            <wp:wrapNone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97"/>
                    <a:stretch/>
                  </pic:blipFill>
                  <pic:spPr bwMode="auto">
                    <a:xfrm>
                      <a:off x="0" y="0"/>
                      <a:ext cx="10363843" cy="54743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tblW w:w="16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356"/>
      </w:tblGrid>
      <w:tr w:rsidR="00F50C90" w:rsidTr="00085F7B">
        <w:tc>
          <w:tcPr>
            <w:tcW w:w="16356" w:type="dxa"/>
          </w:tcPr>
          <w:p w:rsidR="000A2F6A" w:rsidRDefault="000A2F6A" w:rsidP="00E33228">
            <w:pPr>
              <w:ind w:left="1389" w:right="2523"/>
            </w:pPr>
          </w:p>
        </w:tc>
      </w:tr>
      <w:tr w:rsidR="00F50C90" w:rsidRPr="00BE0992" w:rsidTr="00085F7B">
        <w:tc>
          <w:tcPr>
            <w:tcW w:w="16356" w:type="dxa"/>
          </w:tcPr>
          <w:p w:rsidR="000A2F6A" w:rsidRDefault="000A2F6A" w:rsidP="00E33228">
            <w:pPr>
              <w:ind w:left="1389" w:right="2523"/>
              <w:jc w:val="center"/>
              <w:rPr>
                <w:rFonts w:ascii="Comic Sans MS" w:hAnsi="Comic Sans MS"/>
                <w:sz w:val="36"/>
              </w:rPr>
            </w:pPr>
          </w:p>
          <w:p w:rsidR="000A2F6A" w:rsidRDefault="000A2F6A" w:rsidP="00E33228">
            <w:pPr>
              <w:ind w:left="1389" w:right="2523"/>
              <w:jc w:val="center"/>
              <w:rPr>
                <w:rFonts w:ascii="Comic Sans MS" w:hAnsi="Comic Sans MS"/>
                <w:sz w:val="36"/>
              </w:rPr>
            </w:pPr>
          </w:p>
          <w:p w:rsidR="00755CF6" w:rsidRPr="000A2F6A" w:rsidRDefault="003306CB" w:rsidP="003306CB">
            <w:pPr>
              <w:ind w:left="1389" w:right="2523"/>
              <w:jc w:val="center"/>
              <w:rPr>
                <w:rFonts w:ascii="Comic Sans MS" w:hAnsi="Comic Sans MS"/>
                <w:noProof/>
                <w:sz w:val="48"/>
              </w:rPr>
            </w:pPr>
            <w:r w:rsidRPr="000A2F6A">
              <w:rPr>
                <w:rFonts w:ascii="Comic Sans MS" w:hAnsi="Comic Sans MS"/>
                <w:noProof/>
                <w:sz w:val="48"/>
              </w:rPr>
              <w:t>This is what the firefighters look like.  It is important to remember they are friendly and are here to help</w:t>
            </w:r>
            <w:r w:rsidR="00755CF6">
              <w:rPr>
                <w:rFonts w:ascii="Comic Sans MS" w:hAnsi="Comic Sans MS"/>
                <w:noProof/>
                <w:sz w:val="48"/>
              </w:rPr>
              <w:t>.</w:t>
            </w:r>
          </w:p>
          <w:p w:rsidR="0095154D" w:rsidRDefault="0095154D" w:rsidP="00E33228">
            <w:pPr>
              <w:ind w:left="1389" w:right="2523"/>
              <w:jc w:val="center"/>
              <w:rPr>
                <w:rFonts w:ascii="Comic Sans MS" w:hAnsi="Comic Sans MS"/>
                <w:noProof/>
                <w:sz w:val="36"/>
              </w:rPr>
            </w:pPr>
          </w:p>
          <w:p w:rsidR="003306CB" w:rsidRPr="003306CB" w:rsidRDefault="003306CB" w:rsidP="00E33228">
            <w:pPr>
              <w:ind w:left="1389" w:right="2523"/>
              <w:jc w:val="center"/>
              <w:rPr>
                <w:rFonts w:ascii="Comic Sans MS" w:hAnsi="Comic Sans MS"/>
                <w:noProof/>
                <w:sz w:val="20"/>
              </w:rPr>
            </w:pPr>
          </w:p>
          <w:p w:rsidR="000A2F6A" w:rsidRDefault="000A2F6A" w:rsidP="00E33228">
            <w:pPr>
              <w:ind w:left="1389" w:right="2523"/>
              <w:jc w:val="center"/>
              <w:rPr>
                <w:rFonts w:ascii="Comic Sans MS" w:hAnsi="Comic Sans MS"/>
                <w:sz w:val="36"/>
              </w:rPr>
            </w:pPr>
          </w:p>
          <w:p w:rsidR="000A2F6A" w:rsidRDefault="000A2F6A" w:rsidP="00E33228">
            <w:pPr>
              <w:ind w:left="1389" w:right="2523"/>
              <w:jc w:val="center"/>
              <w:rPr>
                <w:rFonts w:ascii="Comic Sans MS" w:hAnsi="Comic Sans MS"/>
                <w:sz w:val="36"/>
              </w:rPr>
            </w:pPr>
          </w:p>
          <w:p w:rsidR="000A2F6A" w:rsidRDefault="000A2F6A" w:rsidP="00E33228">
            <w:pPr>
              <w:ind w:left="1389" w:right="2523"/>
              <w:jc w:val="center"/>
              <w:rPr>
                <w:rFonts w:ascii="Comic Sans MS" w:hAnsi="Comic Sans MS"/>
                <w:sz w:val="36"/>
              </w:rPr>
            </w:pPr>
            <w:r>
              <w:rPr>
                <w:rFonts w:ascii="Comic Sans MS" w:hAnsi="Comic Sans MS"/>
                <w:sz w:val="36"/>
              </w:rPr>
              <w:tab/>
            </w:r>
            <w:r>
              <w:rPr>
                <w:rFonts w:ascii="Comic Sans MS" w:hAnsi="Comic Sans MS"/>
                <w:noProof/>
                <w:sz w:val="36"/>
                <w:lang w:val="en-US"/>
              </w:rPr>
              <w:drawing>
                <wp:inline distT="0" distB="0" distL="0" distR="0" wp14:anchorId="162E3896" wp14:editId="063D9CE6">
                  <wp:extent cx="1885950" cy="1894847"/>
                  <wp:effectExtent l="0" t="0" r="0" b="0"/>
                  <wp:docPr id="77" name="Picture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workbook.JPG"/>
                          <pic:cNvPicPr/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616" cy="19035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mic Sans MS" w:hAnsi="Comic Sans MS"/>
                <w:sz w:val="36"/>
              </w:rPr>
              <w:tab/>
            </w:r>
            <w:r>
              <w:rPr>
                <w:rFonts w:ascii="Comic Sans MS" w:hAnsi="Comic Sans MS"/>
                <w:sz w:val="36"/>
              </w:rPr>
              <w:tab/>
            </w:r>
            <w:r>
              <w:rPr>
                <w:rFonts w:ascii="Comic Sans MS" w:hAnsi="Comic Sans MS"/>
                <w:sz w:val="36"/>
              </w:rPr>
              <w:tab/>
            </w:r>
            <w:r>
              <w:rPr>
                <w:rFonts w:ascii="Comic Sans MS" w:hAnsi="Comic Sans MS"/>
                <w:sz w:val="36"/>
              </w:rPr>
              <w:tab/>
            </w:r>
            <w:r>
              <w:rPr>
                <w:rFonts w:ascii="Comic Sans MS" w:hAnsi="Comic Sans MS"/>
                <w:noProof/>
                <w:sz w:val="36"/>
                <w:lang w:val="en-US"/>
              </w:rPr>
              <w:drawing>
                <wp:inline distT="0" distB="0" distL="0" distR="0" wp14:anchorId="04B8E532" wp14:editId="443D6723">
                  <wp:extent cx="2000250" cy="2000250"/>
                  <wp:effectExtent l="0" t="0" r="0" b="0"/>
                  <wp:docPr id="78" name="Picture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roll.JPG"/>
                          <pic:cNvPicPr/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0" cy="2000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A2F6A" w:rsidRPr="00826858" w:rsidRDefault="000A2F6A" w:rsidP="00783C3D">
            <w:pPr>
              <w:ind w:right="2523"/>
              <w:rPr>
                <w:rFonts w:ascii="Comic Sans MS" w:hAnsi="Comic Sans MS"/>
              </w:rPr>
            </w:pPr>
          </w:p>
        </w:tc>
      </w:tr>
    </w:tbl>
    <w:p w:rsidR="00783C3D" w:rsidRDefault="0095154D">
      <w:r>
        <w:rPr>
          <w:rFonts w:ascii="Comic Sans MS" w:hAnsi="Comic Sans MS"/>
          <w:noProof/>
          <w:sz w:val="36"/>
          <w:lang w:val="en-US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4F74B8D" wp14:editId="0E1A2982">
                <wp:simplePos x="0" y="0"/>
                <wp:positionH relativeFrom="column">
                  <wp:posOffset>308610</wp:posOffset>
                </wp:positionH>
                <wp:positionV relativeFrom="paragraph">
                  <wp:posOffset>271780</wp:posOffset>
                </wp:positionV>
                <wp:extent cx="448310" cy="396240"/>
                <wp:effectExtent l="19050" t="19050" r="27940" b="22860"/>
                <wp:wrapNone/>
                <wp:docPr id="83" name="Rectangle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8310" cy="3962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95B32" w:rsidRPr="00147623" w:rsidRDefault="00895B32" w:rsidP="00895B32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32"/>
                                <w:szCs w:val="32"/>
                              </w:rPr>
                              <w:t>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83" o:spid="_x0000_s1046" style="position:absolute;margin-left:24.3pt;margin-top:21.4pt;width:35.3pt;height:31.2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" fillcolor="white [3212]" strokecolor="#00b050" strokeweight="2.25pt">
                <v:textbox>
                  <w:txbxContent>
                    <w:p w:rsidR="00895B32" w:rsidRPr="00147623" w:rsidRDefault="00895B32" w:rsidP="00895B32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color w:val="000000" w:themeColor="text1"/>
                          <w:sz w:val="32"/>
                          <w:szCs w:val="32"/>
                        </w:rPr>
                        <w:t>18</w:t>
                      </w:r>
                    </w:p>
                  </w:txbxContent>
                </v:textbox>
              </v:rect>
            </w:pict>
          </mc:Fallback>
        </mc:AlternateContent>
      </w:r>
      <w:r w:rsidR="00783C3D">
        <w:br w:type="page"/>
      </w:r>
    </w:p>
    <w:tbl>
      <w:tblPr>
        <w:tblStyle w:val="TableGrid"/>
        <w:tblW w:w="16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356"/>
      </w:tblGrid>
      <w:tr w:rsidR="00F50C90" w:rsidTr="00085F7B">
        <w:tc>
          <w:tcPr>
            <w:tcW w:w="16356" w:type="dxa"/>
            <w:shd w:val="clear" w:color="auto" w:fill="00B050"/>
          </w:tcPr>
          <w:p w:rsidR="00783C3D" w:rsidRDefault="00783C3D" w:rsidP="00783C3D">
            <w:pPr>
              <w:ind w:left="1389" w:right="2523"/>
            </w:pPr>
          </w:p>
          <w:p w:rsidR="00783C3D" w:rsidRDefault="00783C3D" w:rsidP="00783C3D">
            <w:pPr>
              <w:ind w:left="1389" w:right="2523"/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60288" behindDoc="0" locked="0" layoutInCell="1" allowOverlap="1" wp14:anchorId="02AA777F" wp14:editId="60B6E514">
                  <wp:simplePos x="0" y="0"/>
                  <wp:positionH relativeFrom="column">
                    <wp:posOffset>3135965</wp:posOffset>
                  </wp:positionH>
                  <wp:positionV relativeFrom="paragraph">
                    <wp:posOffset>17481</wp:posOffset>
                  </wp:positionV>
                  <wp:extent cx="3543236" cy="5270740"/>
                  <wp:effectExtent l="0" t="0" r="635" b="6350"/>
                  <wp:wrapNone/>
                  <wp:docPr id="85" name="Picture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890"/>
                          <a:stretch/>
                        </pic:blipFill>
                        <pic:spPr bwMode="auto">
                          <a:xfrm>
                            <a:off x="0" y="0"/>
                            <a:ext cx="3562769" cy="52997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83C3D" w:rsidRDefault="00783C3D" w:rsidP="00783C3D">
            <w:pPr>
              <w:ind w:left="1389" w:right="2523"/>
            </w:pPr>
          </w:p>
          <w:p w:rsidR="00783C3D" w:rsidRDefault="00783C3D" w:rsidP="00783C3D">
            <w:pPr>
              <w:ind w:left="1389" w:right="2523"/>
            </w:pPr>
          </w:p>
          <w:p w:rsidR="00783C3D" w:rsidRDefault="00783C3D" w:rsidP="00783C3D">
            <w:pPr>
              <w:ind w:left="1389" w:right="2523"/>
            </w:pPr>
          </w:p>
          <w:p w:rsidR="00783C3D" w:rsidRDefault="00783C3D" w:rsidP="00783C3D">
            <w:pPr>
              <w:ind w:left="1389" w:right="2523"/>
            </w:pPr>
          </w:p>
          <w:p w:rsidR="00783C3D" w:rsidRDefault="00783C3D" w:rsidP="00783C3D">
            <w:pPr>
              <w:ind w:left="1389" w:right="2523"/>
            </w:pPr>
          </w:p>
          <w:p w:rsidR="00783C3D" w:rsidRDefault="00783C3D" w:rsidP="00783C3D">
            <w:pPr>
              <w:ind w:left="1389" w:right="2523"/>
            </w:pPr>
          </w:p>
          <w:p w:rsidR="00783C3D" w:rsidRDefault="00783C3D" w:rsidP="00783C3D">
            <w:pPr>
              <w:ind w:left="1389" w:right="2523"/>
            </w:pPr>
          </w:p>
          <w:p w:rsidR="00783C3D" w:rsidRDefault="00783C3D" w:rsidP="00783C3D">
            <w:pPr>
              <w:ind w:left="1389" w:right="2523"/>
            </w:pPr>
          </w:p>
          <w:p w:rsidR="00783C3D" w:rsidRDefault="00783C3D" w:rsidP="00783C3D">
            <w:pPr>
              <w:ind w:left="1389" w:right="2523"/>
            </w:pPr>
          </w:p>
          <w:p w:rsidR="00783C3D" w:rsidRDefault="00783C3D" w:rsidP="00783C3D">
            <w:pPr>
              <w:ind w:left="1389" w:right="2523"/>
            </w:pPr>
          </w:p>
          <w:p w:rsidR="00783C3D" w:rsidRDefault="00783C3D" w:rsidP="00783C3D">
            <w:pPr>
              <w:ind w:left="1389" w:right="2523"/>
            </w:pPr>
          </w:p>
          <w:p w:rsidR="00783C3D" w:rsidRDefault="00783C3D" w:rsidP="00783C3D">
            <w:pPr>
              <w:ind w:left="1389" w:right="2523"/>
            </w:pPr>
          </w:p>
          <w:p w:rsidR="00783C3D" w:rsidRDefault="00783C3D" w:rsidP="00783C3D">
            <w:pPr>
              <w:ind w:left="1389" w:right="2523"/>
            </w:pPr>
          </w:p>
          <w:p w:rsidR="00783C3D" w:rsidRDefault="00783C3D" w:rsidP="00783C3D">
            <w:pPr>
              <w:ind w:left="1389" w:right="2523"/>
            </w:pPr>
          </w:p>
          <w:p w:rsidR="00783C3D" w:rsidRDefault="00783C3D" w:rsidP="00783C3D">
            <w:pPr>
              <w:ind w:left="1389" w:right="2523"/>
            </w:pPr>
          </w:p>
          <w:p w:rsidR="00783C3D" w:rsidRDefault="00783C3D" w:rsidP="00783C3D">
            <w:pPr>
              <w:ind w:left="1389" w:right="2523"/>
            </w:pPr>
          </w:p>
          <w:p w:rsidR="00783C3D" w:rsidRDefault="00783C3D" w:rsidP="00783C3D">
            <w:pPr>
              <w:ind w:left="1389" w:right="2523"/>
            </w:pPr>
          </w:p>
          <w:p w:rsidR="00783C3D" w:rsidRDefault="00783C3D" w:rsidP="00783C3D">
            <w:pPr>
              <w:ind w:left="1389" w:right="2523"/>
            </w:pPr>
          </w:p>
          <w:p w:rsidR="00783C3D" w:rsidRDefault="00783C3D" w:rsidP="00783C3D">
            <w:pPr>
              <w:ind w:left="1389" w:right="2523"/>
            </w:pPr>
          </w:p>
          <w:p w:rsidR="00783C3D" w:rsidRDefault="00783C3D" w:rsidP="00783C3D">
            <w:pPr>
              <w:ind w:left="1389" w:right="2523"/>
            </w:pPr>
          </w:p>
          <w:p w:rsidR="00783C3D" w:rsidRDefault="00783C3D" w:rsidP="00783C3D">
            <w:pPr>
              <w:ind w:left="1389" w:right="2523"/>
            </w:pPr>
          </w:p>
          <w:p w:rsidR="000A2F6A" w:rsidRDefault="000A2F6A" w:rsidP="00783C3D">
            <w:pPr>
              <w:ind w:left="1389" w:right="2523"/>
            </w:pPr>
          </w:p>
        </w:tc>
      </w:tr>
      <w:tr w:rsidR="00F50C90" w:rsidTr="00085F7B">
        <w:tc>
          <w:tcPr>
            <w:tcW w:w="16356" w:type="dxa"/>
          </w:tcPr>
          <w:p w:rsidR="000A2F6A" w:rsidRPr="00826858" w:rsidRDefault="000A2F6A" w:rsidP="00E33228">
            <w:pPr>
              <w:ind w:left="1389" w:right="2523"/>
              <w:rPr>
                <w:sz w:val="28"/>
              </w:rPr>
            </w:pPr>
          </w:p>
        </w:tc>
      </w:tr>
      <w:tr w:rsidR="00F50C90" w:rsidRPr="00BE0992" w:rsidTr="00085F7B">
        <w:tc>
          <w:tcPr>
            <w:tcW w:w="16356" w:type="dxa"/>
          </w:tcPr>
          <w:p w:rsidR="000A2F6A" w:rsidRDefault="000A2F6A" w:rsidP="00E33228">
            <w:pPr>
              <w:ind w:left="1389" w:right="2523"/>
              <w:jc w:val="center"/>
              <w:rPr>
                <w:rFonts w:ascii="Comic Sans MS" w:hAnsi="Comic Sans MS"/>
                <w:sz w:val="36"/>
              </w:rPr>
            </w:pPr>
          </w:p>
          <w:p w:rsidR="000A2F6A" w:rsidRPr="004F4682" w:rsidRDefault="000A2F6A" w:rsidP="004F4682">
            <w:pPr>
              <w:ind w:right="2523"/>
              <w:rPr>
                <w:rFonts w:ascii="Comic Sans MS" w:hAnsi="Comic Sans MS"/>
                <w:sz w:val="44"/>
              </w:rPr>
            </w:pPr>
          </w:p>
        </w:tc>
      </w:tr>
    </w:tbl>
    <w:p w:rsidR="00085F7B" w:rsidRDefault="002A5DB0" w:rsidP="00E33228">
      <w:pPr>
        <w:ind w:left="1389" w:right="2523"/>
        <w:rPr>
          <w:sz w:val="12"/>
        </w:rPr>
        <w:sectPr w:rsidR="00085F7B" w:rsidSect="00783C3D">
          <w:headerReference w:type="default" r:id="rId48"/>
          <w:footerReference w:type="default" r:id="rId49"/>
          <w:pgSz w:w="16838" w:h="11906" w:orient="landscape" w:code="9"/>
          <w:pgMar w:top="238" w:right="244" w:bottom="238" w:left="238" w:header="284" w:footer="203" w:gutter="0"/>
          <w:cols w:space="708"/>
          <w:docGrid w:linePitch="360"/>
        </w:sectPr>
      </w:pPr>
      <w:r>
        <w:rPr>
          <w:rFonts w:ascii="Comic Sans MS" w:hAnsi="Comic Sans MS"/>
          <w:noProof/>
          <w:sz w:val="36"/>
          <w:lang w:val="en-US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4F74B8D" wp14:editId="0E1A2982">
                <wp:simplePos x="0" y="0"/>
                <wp:positionH relativeFrom="column">
                  <wp:posOffset>9582785</wp:posOffset>
                </wp:positionH>
                <wp:positionV relativeFrom="paragraph">
                  <wp:posOffset>219075</wp:posOffset>
                </wp:positionV>
                <wp:extent cx="448310" cy="396240"/>
                <wp:effectExtent l="19050" t="19050" r="27940" b="22860"/>
                <wp:wrapNone/>
                <wp:docPr id="84" name="Rectangle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8310" cy="3962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95B32" w:rsidRPr="00147623" w:rsidRDefault="00895B32" w:rsidP="00895B32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32"/>
                                <w:szCs w:val="32"/>
                              </w:rPr>
                              <w:t>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84" o:spid="_x0000_s1047" style="position:absolute;left:0;text-align:left;margin-left:754.55pt;margin-top:17.25pt;width:35.3pt;height:31.2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" fillcolor="white [3212]" strokecolor="#00b050" strokeweight="2.25pt">
                <v:textbox>
                  <w:txbxContent>
                    <w:p w:rsidR="00895B32" w:rsidRPr="00147623" w:rsidRDefault="00895B32" w:rsidP="00895B32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color w:val="000000" w:themeColor="text1"/>
                          <w:sz w:val="32"/>
                          <w:szCs w:val="32"/>
                        </w:rPr>
                        <w:t>19</w:t>
                      </w:r>
                    </w:p>
                  </w:txbxContent>
                </v:textbox>
              </v:rect>
            </w:pict>
          </mc:Fallback>
        </mc:AlternateContent>
      </w:r>
      <w:r w:rsidR="00962F39">
        <w:rPr>
          <w:rFonts w:ascii="Comic Sans MS" w:hAnsi="Comic Sans MS"/>
          <w:noProof/>
          <w:sz w:val="36"/>
          <w:lang w:val="en-US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-1005</wp:posOffset>
                </wp:positionH>
                <wp:positionV relativeFrom="paragraph">
                  <wp:posOffset>-5221529</wp:posOffset>
                </wp:positionV>
                <wp:extent cx="10372299" cy="300251"/>
                <wp:effectExtent l="0" t="0" r="0" b="5080"/>
                <wp:wrapNone/>
                <wp:docPr id="3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72299" cy="300251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2" o:spid="_x0000_s1026" style="position:absolute;margin-left:-.05pt;margin-top:-411.1pt;width:816.7pt;height:23.6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" fillcolor="#00b050" stroked="f" strokeweight="1pt"/>
            </w:pict>
          </mc:Fallback>
        </mc:AlternateContent>
      </w:r>
    </w:p>
    <w:tbl>
      <w:tblPr>
        <w:tblStyle w:val="TableGrid"/>
        <w:tblW w:w="16356" w:type="dxa"/>
        <w:tblLook w:val="04A0" w:firstRow="1" w:lastRow="0" w:firstColumn="1" w:lastColumn="0" w:noHBand="0" w:noVBand="1"/>
      </w:tblPr>
      <w:tblGrid>
        <w:gridCol w:w="16356"/>
      </w:tblGrid>
      <w:tr w:rsidR="008B787A" w:rsidTr="00085F7B">
        <w:tc>
          <w:tcPr>
            <w:tcW w:w="16356" w:type="dxa"/>
            <w:tcBorders>
              <w:top w:val="nil"/>
              <w:left w:val="nil"/>
              <w:bottom w:val="nil"/>
              <w:right w:val="nil"/>
            </w:tcBorders>
            <w:shd w:val="clear" w:color="auto" w:fill="C00000"/>
          </w:tcPr>
          <w:sdt>
            <w:sdtPr>
              <w:rPr>
                <w:sz w:val="12"/>
              </w:rPr>
              <w:id w:val="-2060472667"/>
              <w:showingPlcHdr/>
              <w:picture/>
            </w:sdtPr>
            <w:sdtEndPr/>
            <w:sdtContent>
              <w:p w:rsidR="000A2F6A" w:rsidRDefault="004F4682" w:rsidP="004F4682">
                <w:pPr>
                  <w:ind w:left="1389" w:right="2523"/>
                  <w:jc w:val="center"/>
                  <w:rPr>
                    <w:sz w:val="12"/>
                  </w:rPr>
                </w:pPr>
                <w:r>
                  <w:rPr>
                    <w:noProof/>
                    <w:sz w:val="12"/>
                    <w:lang w:val="en-US"/>
                  </w:rPr>
                  <w:drawing>
                    <wp:inline distT="0" distB="0" distL="0" distR="0">
                      <wp:extent cx="6953250" cy="2857500"/>
                      <wp:effectExtent l="0" t="0" r="0" b="0"/>
                      <wp:docPr id="128" name="Picture 12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953250" cy="2857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:rsidR="002A5DB0" w:rsidRPr="00F609E8" w:rsidRDefault="002A5DB0" w:rsidP="004F4682">
            <w:pPr>
              <w:ind w:left="1389" w:right="2523"/>
              <w:jc w:val="center"/>
              <w:rPr>
                <w:sz w:val="12"/>
              </w:rPr>
            </w:pPr>
          </w:p>
        </w:tc>
      </w:tr>
      <w:tr w:rsidR="00F50C90" w:rsidTr="00085F7B">
        <w:tc>
          <w:tcPr>
            <w:tcW w:w="16356" w:type="dxa"/>
            <w:tcBorders>
              <w:top w:val="nil"/>
              <w:left w:val="nil"/>
              <w:bottom w:val="nil"/>
              <w:right w:val="nil"/>
            </w:tcBorders>
          </w:tcPr>
          <w:p w:rsidR="000A2F6A" w:rsidRPr="00265716" w:rsidRDefault="000A2F6A" w:rsidP="00E33228">
            <w:pPr>
              <w:ind w:left="1389" w:right="2523"/>
              <w:jc w:val="center"/>
              <w:rPr>
                <w:rFonts w:ascii="Comic Sans MS" w:hAnsi="Comic Sans MS"/>
                <w:sz w:val="10"/>
              </w:rPr>
            </w:pPr>
          </w:p>
          <w:p w:rsidR="000A2F6A" w:rsidRPr="008B787A" w:rsidRDefault="003306CB" w:rsidP="003306CB">
            <w:pPr>
              <w:ind w:left="1389" w:right="2523"/>
              <w:jc w:val="center"/>
              <w:rPr>
                <w:rFonts w:ascii="Comic Sans MS" w:hAnsi="Comic Sans MS"/>
                <w:noProof/>
                <w:sz w:val="52"/>
              </w:rPr>
            </w:pPr>
            <w:r w:rsidRPr="00F609E8">
              <w:rPr>
                <w:rFonts w:ascii="Comic Sans MS" w:hAnsi="Comic Sans MS"/>
                <w:noProof/>
                <w:sz w:val="44"/>
              </w:rPr>
              <w:t xml:space="preserve">The firefighters will let </w:t>
            </w:r>
            <w:r w:rsidR="002951EC">
              <w:rPr>
                <w:rFonts w:ascii="Comic Sans MS" w:hAnsi="Comic Sans MS"/>
                <w:noProof/>
                <w:sz w:val="4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Teachers Name"/>
                  </w:textInput>
                </w:ffData>
              </w:fldChar>
            </w:r>
            <w:r w:rsidR="002951EC">
              <w:rPr>
                <w:rFonts w:ascii="Comic Sans MS" w:hAnsi="Comic Sans MS"/>
                <w:noProof/>
                <w:sz w:val="44"/>
              </w:rPr>
              <w:instrText xml:space="preserve"> FORMTEXT </w:instrText>
            </w:r>
            <w:r w:rsidR="002951EC">
              <w:rPr>
                <w:rFonts w:ascii="Comic Sans MS" w:hAnsi="Comic Sans MS"/>
                <w:noProof/>
                <w:sz w:val="44"/>
              </w:rPr>
            </w:r>
            <w:r w:rsidR="002951EC">
              <w:rPr>
                <w:rFonts w:ascii="Comic Sans MS" w:hAnsi="Comic Sans MS"/>
                <w:noProof/>
                <w:sz w:val="44"/>
              </w:rPr>
              <w:fldChar w:fldCharType="separate"/>
            </w:r>
            <w:r w:rsidR="002951EC">
              <w:rPr>
                <w:rFonts w:ascii="Comic Sans MS" w:hAnsi="Comic Sans MS"/>
                <w:noProof/>
                <w:sz w:val="44"/>
              </w:rPr>
              <w:t>Teachers Name</w:t>
            </w:r>
            <w:r w:rsidR="002951EC">
              <w:rPr>
                <w:rFonts w:ascii="Comic Sans MS" w:hAnsi="Comic Sans MS"/>
                <w:noProof/>
                <w:sz w:val="44"/>
              </w:rPr>
              <w:fldChar w:fldCharType="end"/>
            </w:r>
            <w:r w:rsidRPr="00F609E8">
              <w:rPr>
                <w:rFonts w:ascii="Comic Sans MS" w:hAnsi="Comic Sans MS"/>
                <w:noProof/>
                <w:sz w:val="44"/>
              </w:rPr>
              <w:t xml:space="preserve"> know when it is safe for </w:t>
            </w:r>
            <w:r w:rsidR="002951EC">
              <w:rPr>
                <w:rFonts w:ascii="Comic Sans MS" w:hAnsi="Comic Sans MS"/>
                <w:noProof/>
                <w:sz w:val="4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hild's Name"/>
                  </w:textInput>
                </w:ffData>
              </w:fldChar>
            </w:r>
            <w:r w:rsidR="002951EC">
              <w:rPr>
                <w:rFonts w:ascii="Comic Sans MS" w:hAnsi="Comic Sans MS"/>
                <w:noProof/>
                <w:sz w:val="44"/>
              </w:rPr>
              <w:instrText xml:space="preserve"> FORMTEXT </w:instrText>
            </w:r>
            <w:r w:rsidR="002951EC">
              <w:rPr>
                <w:rFonts w:ascii="Comic Sans MS" w:hAnsi="Comic Sans MS"/>
                <w:noProof/>
                <w:sz w:val="44"/>
              </w:rPr>
            </w:r>
            <w:r w:rsidR="002951EC">
              <w:rPr>
                <w:rFonts w:ascii="Comic Sans MS" w:hAnsi="Comic Sans MS"/>
                <w:noProof/>
                <w:sz w:val="44"/>
              </w:rPr>
              <w:fldChar w:fldCharType="separate"/>
            </w:r>
            <w:r w:rsidR="002951EC">
              <w:rPr>
                <w:rFonts w:ascii="Comic Sans MS" w:hAnsi="Comic Sans MS"/>
                <w:noProof/>
                <w:sz w:val="44"/>
              </w:rPr>
              <w:t>Child's Name</w:t>
            </w:r>
            <w:r w:rsidR="002951EC">
              <w:rPr>
                <w:rFonts w:ascii="Comic Sans MS" w:hAnsi="Comic Sans MS"/>
                <w:noProof/>
                <w:sz w:val="44"/>
              </w:rPr>
              <w:fldChar w:fldCharType="end"/>
            </w:r>
            <w:r w:rsidRPr="00F609E8">
              <w:rPr>
                <w:rFonts w:ascii="Comic Sans MS" w:hAnsi="Comic Sans MS"/>
                <w:noProof/>
                <w:sz w:val="44"/>
              </w:rPr>
              <w:t xml:space="preserve"> and </w:t>
            </w:r>
            <w:r w:rsidR="002951EC">
              <w:rPr>
                <w:rFonts w:ascii="Comic Sans MS" w:hAnsi="Comic Sans MS"/>
                <w:noProof/>
                <w:sz w:val="4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hild's Pronoun"/>
                  </w:textInput>
                </w:ffData>
              </w:fldChar>
            </w:r>
            <w:r w:rsidR="002951EC">
              <w:rPr>
                <w:rFonts w:ascii="Comic Sans MS" w:hAnsi="Comic Sans MS"/>
                <w:noProof/>
                <w:sz w:val="44"/>
              </w:rPr>
              <w:instrText xml:space="preserve"> FORMTEXT </w:instrText>
            </w:r>
            <w:r w:rsidR="002951EC">
              <w:rPr>
                <w:rFonts w:ascii="Comic Sans MS" w:hAnsi="Comic Sans MS"/>
                <w:noProof/>
                <w:sz w:val="44"/>
              </w:rPr>
            </w:r>
            <w:r w:rsidR="002951EC">
              <w:rPr>
                <w:rFonts w:ascii="Comic Sans MS" w:hAnsi="Comic Sans MS"/>
                <w:noProof/>
                <w:sz w:val="44"/>
              </w:rPr>
              <w:fldChar w:fldCharType="separate"/>
            </w:r>
            <w:r w:rsidR="002951EC">
              <w:rPr>
                <w:rFonts w:ascii="Comic Sans MS" w:hAnsi="Comic Sans MS"/>
                <w:noProof/>
                <w:sz w:val="44"/>
              </w:rPr>
              <w:t>Child's Pronoun</w:t>
            </w:r>
            <w:r w:rsidR="002951EC">
              <w:rPr>
                <w:rFonts w:ascii="Comic Sans MS" w:hAnsi="Comic Sans MS"/>
                <w:noProof/>
                <w:sz w:val="44"/>
              </w:rPr>
              <w:fldChar w:fldCharType="end"/>
            </w:r>
            <w:r w:rsidRPr="00F609E8">
              <w:rPr>
                <w:rFonts w:ascii="Comic Sans MS" w:hAnsi="Comic Sans MS"/>
                <w:noProof/>
                <w:sz w:val="44"/>
              </w:rPr>
              <w:t xml:space="preserve"> classmates to go back to the classroom</w:t>
            </w:r>
            <w:r w:rsidR="001D32D7" w:rsidRPr="001D32D7">
              <w:rPr>
                <w:rFonts w:ascii="Comic Sans MS" w:hAnsi="Comic Sans MS"/>
                <w:noProof/>
                <w:sz w:val="36"/>
                <w:szCs w:val="36"/>
              </w:rPr>
              <w:t>.</w:t>
            </w:r>
          </w:p>
          <w:p w:rsidR="000A2F6A" w:rsidRPr="0081670F" w:rsidRDefault="00783C3D" w:rsidP="00783C3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center" w:pos="7503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right" w:pos="13617"/>
              </w:tabs>
              <w:ind w:left="1389" w:right="2523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sz w:val="36"/>
              </w:rPr>
              <w:tab/>
            </w:r>
            <w:r>
              <w:rPr>
                <w:rFonts w:ascii="Comic Sans MS" w:hAnsi="Comic Sans MS"/>
                <w:sz w:val="36"/>
              </w:rPr>
              <w:tab/>
            </w:r>
            <w:r>
              <w:rPr>
                <w:rFonts w:ascii="Comic Sans MS" w:hAnsi="Comic Sans MS"/>
                <w:sz w:val="36"/>
              </w:rPr>
              <w:tab/>
            </w:r>
            <w:r w:rsidR="000A2F6A">
              <w:rPr>
                <w:rFonts w:ascii="Comic Sans MS" w:hAnsi="Comic Sans MS"/>
                <w:noProof/>
                <w:sz w:val="36"/>
                <w:lang w:val="en-US"/>
              </w:rPr>
              <w:drawing>
                <wp:inline distT="0" distB="0" distL="0" distR="0" wp14:anchorId="4982DD84" wp14:editId="3C78EFF6">
                  <wp:extent cx="943970" cy="943970"/>
                  <wp:effectExtent l="0" t="0" r="8890" b="8890"/>
                  <wp:docPr id="92" name="Picture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245" cy="954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A2F6A">
              <w:rPr>
                <w:rFonts w:ascii="Comic Sans MS" w:hAnsi="Comic Sans MS"/>
                <w:sz w:val="36"/>
              </w:rPr>
              <w:tab/>
            </w:r>
            <w:r w:rsidR="000A2F6A">
              <w:rPr>
                <w:rFonts w:ascii="Comic Sans MS" w:hAnsi="Comic Sans MS"/>
                <w:sz w:val="36"/>
              </w:rPr>
              <w:tab/>
            </w:r>
            <w:r w:rsidR="000A2F6A">
              <w:rPr>
                <w:rFonts w:ascii="Comic Sans MS" w:hAnsi="Comic Sans MS"/>
                <w:noProof/>
                <w:sz w:val="36"/>
                <w:lang w:val="en-US"/>
              </w:rPr>
              <w:drawing>
                <wp:inline distT="0" distB="0" distL="0" distR="0" wp14:anchorId="069A9680" wp14:editId="738C4FB7">
                  <wp:extent cx="945167" cy="955400"/>
                  <wp:effectExtent l="0" t="0" r="7620" b="0"/>
                  <wp:docPr id="91" name="Picture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9574" cy="9699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A2F6A">
              <w:rPr>
                <w:rFonts w:ascii="Comic Sans MS" w:hAnsi="Comic Sans MS"/>
                <w:sz w:val="36"/>
              </w:rPr>
              <w:tab/>
            </w:r>
            <w:r w:rsidR="000A2F6A">
              <w:rPr>
                <w:rFonts w:ascii="Comic Sans MS" w:hAnsi="Comic Sans MS"/>
                <w:sz w:val="36"/>
              </w:rPr>
              <w:tab/>
            </w:r>
            <w:r w:rsidR="00D00724">
              <w:rPr>
                <w:rFonts w:ascii="Comic Sans MS" w:hAnsi="Comic Sans MS"/>
                <w:sz w:val="36"/>
              </w:rPr>
              <w:tab/>
            </w:r>
            <w:r w:rsidR="000A2F6A">
              <w:rPr>
                <w:rFonts w:ascii="Comic Sans MS" w:hAnsi="Comic Sans MS"/>
                <w:noProof/>
                <w:sz w:val="36"/>
                <w:lang w:val="en-US"/>
              </w:rPr>
              <w:drawing>
                <wp:inline distT="0" distB="0" distL="0" distR="0" wp14:anchorId="68DB078E" wp14:editId="35BDB7F7">
                  <wp:extent cx="901288" cy="910942"/>
                  <wp:effectExtent l="0" t="0" r="0" b="3810"/>
                  <wp:docPr id="90" name="Picture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0739" cy="9306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A2F6A">
              <w:rPr>
                <w:rFonts w:ascii="Comic Sans MS" w:hAnsi="Comic Sans MS"/>
                <w:sz w:val="36"/>
              </w:rPr>
              <w:tab/>
            </w:r>
            <w:r w:rsidR="000A2F6A">
              <w:rPr>
                <w:rFonts w:ascii="Comic Sans MS" w:hAnsi="Comic Sans MS"/>
                <w:sz w:val="36"/>
              </w:rPr>
              <w:tab/>
            </w:r>
            <w:r w:rsidR="000A2F6A">
              <w:rPr>
                <w:rFonts w:ascii="Comic Sans MS" w:hAnsi="Comic Sans MS"/>
                <w:noProof/>
                <w:sz w:val="36"/>
                <w:lang w:val="en-US"/>
              </w:rPr>
              <w:drawing>
                <wp:inline distT="0" distB="0" distL="0" distR="0" wp14:anchorId="4A474F5A" wp14:editId="2CBC1A9F">
                  <wp:extent cx="928048" cy="928048"/>
                  <wp:effectExtent l="0" t="0" r="5715" b="5715"/>
                  <wp:docPr id="89" name="Picture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7007" cy="9370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E2482" w:rsidRPr="00783C3D" w:rsidRDefault="009C63EC" w:rsidP="00783C3D">
      <w:pPr>
        <w:sectPr w:rsidR="00CE2482" w:rsidRPr="00783C3D" w:rsidSect="00783C3D">
          <w:headerReference w:type="default" r:id="rId52"/>
          <w:footerReference w:type="default" r:id="rId53"/>
          <w:pgSz w:w="16838" w:h="11906" w:orient="landscape" w:code="9"/>
          <w:pgMar w:top="238" w:right="244" w:bottom="238" w:left="238" w:header="284" w:footer="203" w:gutter="0"/>
          <w:cols w:space="708"/>
          <w:docGrid w:linePitch="360"/>
        </w:sect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margin">
                  <wp:posOffset>-7620</wp:posOffset>
                </wp:positionH>
                <wp:positionV relativeFrom="paragraph">
                  <wp:posOffset>-5157470</wp:posOffset>
                </wp:positionV>
                <wp:extent cx="10382250" cy="9525"/>
                <wp:effectExtent l="19050" t="38100" r="38100" b="47625"/>
                <wp:wrapNone/>
                <wp:docPr id="34" name="Straight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82250" cy="9525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4" o:spid="_x0000_s1026" style="position:absolute;flip:y;z-index:251720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55pt,-406.05pt" to="816.95pt,-405.3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" strokecolor="#c00000" strokeweight="6pt">
                <v:stroke joinstyle="miter"/>
                <w10:wrap anchorx="margin"/>
              </v:line>
            </w:pict>
          </mc:Fallback>
        </mc:AlternateContent>
      </w:r>
      <w:r w:rsidR="003306CB">
        <w:rPr>
          <w:rFonts w:ascii="Comic Sans MS" w:hAnsi="Comic Sans MS"/>
          <w:noProof/>
          <w:sz w:val="36"/>
          <w:lang w:val="en-US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4F74B8D" wp14:editId="0E1A2982">
                <wp:simplePos x="0" y="0"/>
                <wp:positionH relativeFrom="column">
                  <wp:posOffset>298450</wp:posOffset>
                </wp:positionH>
                <wp:positionV relativeFrom="paragraph">
                  <wp:posOffset>92710</wp:posOffset>
                </wp:positionV>
                <wp:extent cx="448310" cy="396240"/>
                <wp:effectExtent l="19050" t="19050" r="27940" b="22860"/>
                <wp:wrapNone/>
                <wp:docPr id="86" name="Rectangle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8310" cy="3962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95B32" w:rsidRPr="00147623" w:rsidRDefault="00895B32" w:rsidP="00895B32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95B32">
                              <w:rPr>
                                <w:rFonts w:ascii="Comic Sans MS" w:hAnsi="Comic Sans MS"/>
                                <w:color w:val="000000" w:themeColor="text1"/>
                                <w:sz w:val="28"/>
                                <w:szCs w:val="32"/>
                              </w:rPr>
                              <w:t>200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86" o:spid="_x0000_s1048" style="position:absolute;margin-left:23.5pt;margin-top:7.3pt;width:35.3pt;height:31.2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" fillcolor="white [3212]" strokecolor="#c00000" strokeweight="2.25pt">
                <v:textbox>
                  <w:txbxContent>
                    <w:p w:rsidR="00895B32" w:rsidRPr="00147623" w:rsidRDefault="00895B32" w:rsidP="00895B32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  <w:sz w:val="32"/>
                          <w:szCs w:val="32"/>
                        </w:rPr>
                      </w:pPr>
                      <w:r w:rsidRPr="00895B32">
                        <w:rPr>
                          <w:rFonts w:ascii="Comic Sans MS" w:hAnsi="Comic Sans MS"/>
                          <w:color w:val="000000" w:themeColor="text1"/>
                          <w:sz w:val="28"/>
                          <w:szCs w:val="32"/>
                        </w:rPr>
                        <w:t>200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TableGrid"/>
        <w:tblW w:w="16356" w:type="dxa"/>
        <w:tblLook w:val="04A0" w:firstRow="1" w:lastRow="0" w:firstColumn="1" w:lastColumn="0" w:noHBand="0" w:noVBand="1"/>
      </w:tblPr>
      <w:tblGrid>
        <w:gridCol w:w="16356"/>
      </w:tblGrid>
      <w:tr w:rsidR="008B787A" w:rsidTr="00962F39">
        <w:trPr>
          <w:trHeight w:val="11285"/>
        </w:trPr>
        <w:tc>
          <w:tcPr>
            <w:tcW w:w="16356" w:type="dxa"/>
            <w:tcBorders>
              <w:top w:val="nil"/>
              <w:left w:val="nil"/>
              <w:bottom w:val="nil"/>
              <w:right w:val="nil"/>
            </w:tcBorders>
            <w:shd w:val="clear" w:color="auto" w:fill="C00000"/>
          </w:tcPr>
          <w:p w:rsidR="008B787A" w:rsidRDefault="008B787A" w:rsidP="00E33228">
            <w:pPr>
              <w:ind w:left="1389" w:right="2523"/>
            </w:pPr>
          </w:p>
          <w:p w:rsidR="00783C3D" w:rsidRDefault="00783C3D" w:rsidP="00E33228">
            <w:pPr>
              <w:ind w:left="1389" w:right="2523"/>
            </w:pPr>
          </w:p>
          <w:sdt>
            <w:sdtPr>
              <w:rPr>
                <w:sz w:val="36"/>
              </w:rPr>
              <w:id w:val="17747195"/>
              <w:showingPlcHdr/>
              <w:picture/>
            </w:sdtPr>
            <w:sdtEndPr/>
            <w:sdtContent>
              <w:p w:rsidR="008B787A" w:rsidRPr="00826858" w:rsidRDefault="00F858B9" w:rsidP="00E33228">
                <w:pPr>
                  <w:ind w:left="1389" w:right="2523"/>
                  <w:jc w:val="center"/>
                  <w:rPr>
                    <w:sz w:val="36"/>
                  </w:rPr>
                </w:pPr>
                <w:r>
                  <w:rPr>
                    <w:noProof/>
                    <w:sz w:val="36"/>
                    <w:lang w:val="en-US"/>
                  </w:rPr>
                  <w:drawing>
                    <wp:inline distT="0" distB="0" distL="0" distR="0">
                      <wp:extent cx="2743200" cy="2743200"/>
                      <wp:effectExtent l="19050" t="19050" r="19050" b="19050"/>
                      <wp:docPr id="133" name="Picture 12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743200" cy="2743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accent1"/>
                                </a:solidFill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:rsidR="008B787A" w:rsidRPr="00826858" w:rsidRDefault="008B787A" w:rsidP="00E33228">
            <w:pPr>
              <w:ind w:left="1389" w:right="2523"/>
              <w:jc w:val="center"/>
              <w:rPr>
                <w:sz w:val="36"/>
              </w:rPr>
            </w:pPr>
          </w:p>
          <w:p w:rsidR="008B787A" w:rsidRPr="00783C3D" w:rsidRDefault="008B787A" w:rsidP="00E33228">
            <w:pPr>
              <w:ind w:left="1389" w:right="2523"/>
              <w:jc w:val="center"/>
              <w:rPr>
                <w:sz w:val="32"/>
              </w:rPr>
            </w:pPr>
            <w:r w:rsidRPr="00783C3D">
              <w:rPr>
                <w:sz w:val="32"/>
              </w:rPr>
              <w:t>The ‘S.P.A.R.K’ book and resource kit were especially created for children with special needs to aid in a positive and effective evacuation in case of an emergency at school.  We hope it proves a valuable and useful tool for many children who may struggle with the challenges of uncertain circumstances changing their daily routine.</w:t>
            </w:r>
          </w:p>
          <w:p w:rsidR="008B787A" w:rsidRPr="00826858" w:rsidRDefault="008B787A" w:rsidP="00E33228">
            <w:pPr>
              <w:ind w:left="1389" w:right="2523"/>
              <w:jc w:val="center"/>
              <w:rPr>
                <w:sz w:val="36"/>
              </w:rPr>
            </w:pPr>
          </w:p>
          <w:p w:rsidR="008B787A" w:rsidRPr="00826858" w:rsidRDefault="008B787A" w:rsidP="00E33228">
            <w:pPr>
              <w:ind w:left="1389" w:right="2523"/>
              <w:jc w:val="center"/>
              <w:rPr>
                <w:sz w:val="36"/>
              </w:rPr>
            </w:pPr>
          </w:p>
          <w:p w:rsidR="008B787A" w:rsidRPr="00783C3D" w:rsidRDefault="008B787A" w:rsidP="00E33228">
            <w:pPr>
              <w:ind w:left="1389" w:right="2523"/>
              <w:jc w:val="center"/>
              <w:rPr>
                <w:b/>
                <w:sz w:val="32"/>
              </w:rPr>
            </w:pPr>
            <w:r w:rsidRPr="00783C3D">
              <w:rPr>
                <w:b/>
                <w:sz w:val="32"/>
              </w:rPr>
              <w:t>S.P.A.R.K in partnership with CFA</w:t>
            </w:r>
          </w:p>
          <w:p w:rsidR="008B787A" w:rsidRPr="00783C3D" w:rsidRDefault="008B787A" w:rsidP="00E33228">
            <w:pPr>
              <w:ind w:left="1389" w:right="2523"/>
              <w:jc w:val="center"/>
              <w:rPr>
                <w:b/>
                <w:sz w:val="14"/>
              </w:rPr>
            </w:pPr>
          </w:p>
          <w:p w:rsidR="008B787A" w:rsidRPr="00783C3D" w:rsidRDefault="008B787A" w:rsidP="00E33228">
            <w:pPr>
              <w:ind w:left="1389" w:right="2523"/>
              <w:jc w:val="center"/>
              <w:rPr>
                <w:sz w:val="32"/>
              </w:rPr>
            </w:pPr>
            <w:r w:rsidRPr="00783C3D">
              <w:rPr>
                <w:sz w:val="32"/>
              </w:rPr>
              <w:t>Hailey Vassallo</w:t>
            </w:r>
          </w:p>
          <w:p w:rsidR="008B787A" w:rsidRPr="00783C3D" w:rsidRDefault="008B787A" w:rsidP="00E33228">
            <w:pPr>
              <w:ind w:left="1389" w:right="2523"/>
              <w:jc w:val="center"/>
              <w:rPr>
                <w:sz w:val="32"/>
              </w:rPr>
            </w:pPr>
            <w:r w:rsidRPr="00783C3D">
              <w:rPr>
                <w:sz w:val="32"/>
              </w:rPr>
              <w:t>Barb Brokenshire</w:t>
            </w:r>
          </w:p>
          <w:p w:rsidR="008B787A" w:rsidRPr="00783C3D" w:rsidRDefault="00125EC6" w:rsidP="00E33228">
            <w:pPr>
              <w:ind w:left="1389" w:right="2523"/>
              <w:jc w:val="center"/>
              <w:rPr>
                <w:sz w:val="32"/>
              </w:rPr>
            </w:pPr>
            <w:r>
              <w:rPr>
                <w:noProof/>
                <w:sz w:val="32"/>
                <w:lang w:val="en-US"/>
              </w:rPr>
              <w:drawing>
                <wp:anchor distT="0" distB="0" distL="114300" distR="114300" simplePos="0" relativeHeight="251723776" behindDoc="0" locked="0" layoutInCell="1" allowOverlap="1">
                  <wp:simplePos x="0" y="0"/>
                  <wp:positionH relativeFrom="column">
                    <wp:posOffset>285115</wp:posOffset>
                  </wp:positionH>
                  <wp:positionV relativeFrom="paragraph">
                    <wp:posOffset>61595</wp:posOffset>
                  </wp:positionV>
                  <wp:extent cx="738505" cy="733425"/>
                  <wp:effectExtent l="0" t="0" r="4445" b="9525"/>
                  <wp:wrapNone/>
                  <wp:docPr id="6" name="Picture 6" descr="A picture containing object, draw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CFA LOGO PMS.gif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850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DF71ED">
              <w:rPr>
                <w:noProof/>
                <w:sz w:val="3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>
                      <wp:simplePos x="0" y="0"/>
                      <wp:positionH relativeFrom="column">
                        <wp:posOffset>7876540</wp:posOffset>
                      </wp:positionH>
                      <wp:positionV relativeFrom="paragraph">
                        <wp:posOffset>26699</wp:posOffset>
                      </wp:positionV>
                      <wp:extent cx="2914650" cy="1266825"/>
                      <wp:effectExtent l="0" t="0" r="0" b="0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14650" cy="12668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DF71ED" w:rsidRPr="00DF71ED" w:rsidRDefault="00DF71ED" w:rsidP="00DF71ED">
                                  <w:pPr>
                                    <w:spacing w:after="0" w:line="240" w:lineRule="auto"/>
                                    <w:rPr>
                                      <w:b/>
                                      <w:color w:val="FFFFFF" w:themeColor="background1"/>
                                      <w:sz w:val="16"/>
                                    </w:rPr>
                                  </w:pPr>
                                  <w:r w:rsidRPr="00DF71ED">
                                    <w:rPr>
                                      <w:b/>
                                      <w:color w:val="FFFFFF" w:themeColor="background1"/>
                                      <w:sz w:val="16"/>
                                    </w:rPr>
                                    <w:t>Mayer-Johnson</w:t>
                                  </w:r>
                                </w:p>
                                <w:p w:rsidR="00DF71ED" w:rsidRPr="00DF71ED" w:rsidRDefault="00DF71ED" w:rsidP="00DF71ED">
                                  <w:pPr>
                                    <w:spacing w:after="0" w:line="240" w:lineRule="auto"/>
                                    <w:rPr>
                                      <w:color w:val="FFFFFF" w:themeColor="background1"/>
                                      <w:sz w:val="16"/>
                                    </w:rPr>
                                  </w:pPr>
                                  <w:r w:rsidRPr="00DF71ED">
                                    <w:rPr>
                                      <w:color w:val="FFFFFF" w:themeColor="background1"/>
                                      <w:sz w:val="16"/>
                                    </w:rPr>
                                    <w:t>2100 Wharton Street</w:t>
                                  </w:r>
                                </w:p>
                                <w:p w:rsidR="00DF71ED" w:rsidRPr="00DF71ED" w:rsidRDefault="00DF71ED" w:rsidP="00DF71ED">
                                  <w:pPr>
                                    <w:spacing w:after="0" w:line="240" w:lineRule="auto"/>
                                    <w:rPr>
                                      <w:color w:val="FFFFFF" w:themeColor="background1"/>
                                      <w:sz w:val="16"/>
                                    </w:rPr>
                                  </w:pPr>
                                  <w:r w:rsidRPr="00DF71ED">
                                    <w:rPr>
                                      <w:color w:val="FFFFFF" w:themeColor="background1"/>
                                      <w:sz w:val="16"/>
                                    </w:rPr>
                                    <w:t>Suite 4000</w:t>
                                  </w:r>
                                </w:p>
                                <w:p w:rsidR="00DF71ED" w:rsidRPr="00DF71ED" w:rsidRDefault="00DF71ED" w:rsidP="00DF71ED">
                                  <w:pPr>
                                    <w:spacing w:after="0" w:line="240" w:lineRule="auto"/>
                                    <w:rPr>
                                      <w:color w:val="FFFFFF" w:themeColor="background1"/>
                                      <w:sz w:val="16"/>
                                    </w:rPr>
                                  </w:pPr>
                                  <w:r w:rsidRPr="00DF71ED">
                                    <w:rPr>
                                      <w:color w:val="FFFFFF" w:themeColor="background1"/>
                                      <w:sz w:val="16"/>
                                    </w:rPr>
                                    <w:t xml:space="preserve">Pittsburgh, PA </w:t>
                                  </w:r>
                                  <w:r w:rsidRPr="00DF71ED">
                                    <w:rPr>
                                      <w:color w:val="FFFFFF" w:themeColor="background1"/>
                                      <w:sz w:val="16"/>
                                    </w:rPr>
                                    <w:tab/>
                                    <w:t>15203</w:t>
                                  </w:r>
                                </w:p>
                                <w:p w:rsidR="00DF71ED" w:rsidRPr="00DF71ED" w:rsidRDefault="00DF71ED" w:rsidP="00DF71ED">
                                  <w:pPr>
                                    <w:spacing w:after="0" w:line="240" w:lineRule="auto"/>
                                    <w:rPr>
                                      <w:color w:val="FFFFFF" w:themeColor="background1"/>
                                      <w:sz w:val="16"/>
                                    </w:rPr>
                                  </w:pPr>
                                  <w:r w:rsidRPr="00DF71ED">
                                    <w:rPr>
                                      <w:color w:val="FFFFFF" w:themeColor="background1"/>
                                      <w:sz w:val="16"/>
                                    </w:rPr>
                                    <w:t>Phone:  1 (800) 588</w:t>
                                  </w:r>
                                  <w:r>
                                    <w:rPr>
                                      <w:color w:val="FFFFFF" w:themeColor="background1"/>
                                      <w:sz w:val="16"/>
                                    </w:rPr>
                                    <w:t xml:space="preserve"> </w:t>
                                  </w:r>
                                  <w:r w:rsidRPr="00DF71ED">
                                    <w:rPr>
                                      <w:color w:val="FFFFFF" w:themeColor="background1"/>
                                      <w:sz w:val="16"/>
                                    </w:rPr>
                                    <w:t>4548</w:t>
                                  </w:r>
                                </w:p>
                                <w:p w:rsidR="00DF71ED" w:rsidRPr="00DF71ED" w:rsidRDefault="00DF71ED" w:rsidP="00DF71ED">
                                  <w:pPr>
                                    <w:spacing w:after="0" w:line="240" w:lineRule="auto"/>
                                    <w:rPr>
                                      <w:color w:val="FFFFFF" w:themeColor="background1"/>
                                      <w:sz w:val="16"/>
                                    </w:rPr>
                                  </w:pPr>
                                  <w:r w:rsidRPr="00DF71ED">
                                    <w:rPr>
                                      <w:color w:val="FFFFFF" w:themeColor="background1"/>
                                      <w:sz w:val="16"/>
                                    </w:rPr>
                                    <w:t>Fax:       1 (800) 585 6260</w:t>
                                  </w:r>
                                </w:p>
                                <w:p w:rsidR="00DF71ED" w:rsidRDefault="00DF71ED" w:rsidP="00DF71ED">
                                  <w:pPr>
                                    <w:spacing w:after="0" w:line="240" w:lineRule="auto"/>
                                    <w:rPr>
                                      <w:color w:val="FFFFFF" w:themeColor="background1"/>
                                    </w:rPr>
                                  </w:pPr>
                                  <w:r w:rsidRPr="00DF71ED">
                                    <w:rPr>
                                      <w:color w:val="FFFFFF" w:themeColor="background1"/>
                                      <w:sz w:val="16"/>
                                    </w:rPr>
                                    <w:t>www.mayer-johnson.usa@dynavoxtech.com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0,0l0,21600,21600,21600,21600,0xe">
                      <v:stroke joinstyle="miter"/>
                      <v:path gradientshapeok="t" o:connecttype="rect"/>
                    </v:shapetype>
                    <v:shape id="Text Box 3" o:spid="_x0000_s1049" type="#_x0000_t202" style="position:absolute;left:0;text-align:left;margin-left:620.2pt;margin-top:2.1pt;width:229.5pt;height:99.7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" filled="f" stroked="f" strokeweight=".5pt">
                      <v:textbox>
                        <w:txbxContent>
                          <w:p w:rsidR="00DF71ED" w:rsidRPr="00DF71ED" w:rsidRDefault="00DF71ED" w:rsidP="00DF71ED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</w:pPr>
                            <w:r w:rsidRPr="00DF71ED"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  <w:t>Mayer-Johnson</w:t>
                            </w:r>
                          </w:p>
                          <w:p w:rsidR="00DF71ED" w:rsidRPr="00DF71ED" w:rsidRDefault="00DF71ED" w:rsidP="00DF71ED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</w:rPr>
                            </w:pPr>
                            <w:r w:rsidRPr="00DF71ED">
                              <w:rPr>
                                <w:color w:val="FFFFFF" w:themeColor="background1"/>
                                <w:sz w:val="16"/>
                              </w:rPr>
                              <w:t>2100 Wharton Street</w:t>
                            </w:r>
                          </w:p>
                          <w:p w:rsidR="00DF71ED" w:rsidRPr="00DF71ED" w:rsidRDefault="00DF71ED" w:rsidP="00DF71ED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</w:rPr>
                            </w:pPr>
                            <w:r w:rsidRPr="00DF71ED">
                              <w:rPr>
                                <w:color w:val="FFFFFF" w:themeColor="background1"/>
                                <w:sz w:val="16"/>
                              </w:rPr>
                              <w:t>Suite 4000</w:t>
                            </w:r>
                          </w:p>
                          <w:p w:rsidR="00DF71ED" w:rsidRPr="00DF71ED" w:rsidRDefault="00DF71ED" w:rsidP="00DF71ED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</w:rPr>
                            </w:pPr>
                            <w:r w:rsidRPr="00DF71ED">
                              <w:rPr>
                                <w:color w:val="FFFFFF" w:themeColor="background1"/>
                                <w:sz w:val="16"/>
                              </w:rPr>
                              <w:t xml:space="preserve">Pittsburgh, PA </w:t>
                            </w:r>
                            <w:r w:rsidRPr="00DF71ED">
                              <w:rPr>
                                <w:color w:val="FFFFFF" w:themeColor="background1"/>
                                <w:sz w:val="16"/>
                              </w:rPr>
                              <w:tab/>
                              <w:t>15203</w:t>
                            </w:r>
                          </w:p>
                          <w:p w:rsidR="00DF71ED" w:rsidRPr="00DF71ED" w:rsidRDefault="00DF71ED" w:rsidP="00DF71ED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</w:rPr>
                            </w:pPr>
                            <w:r w:rsidRPr="00DF71ED">
                              <w:rPr>
                                <w:color w:val="FFFFFF" w:themeColor="background1"/>
                                <w:sz w:val="16"/>
                              </w:rPr>
                              <w:t>Phone:  1 (800) 588</w:t>
                            </w:r>
                            <w:r>
                              <w:rPr>
                                <w:color w:val="FFFFFF" w:themeColor="background1"/>
                                <w:sz w:val="16"/>
                              </w:rPr>
                              <w:t xml:space="preserve"> </w:t>
                            </w:r>
                            <w:r w:rsidRPr="00DF71ED">
                              <w:rPr>
                                <w:color w:val="FFFFFF" w:themeColor="background1"/>
                                <w:sz w:val="16"/>
                              </w:rPr>
                              <w:t>4548</w:t>
                            </w:r>
                          </w:p>
                          <w:p w:rsidR="00DF71ED" w:rsidRPr="00DF71ED" w:rsidRDefault="00DF71ED" w:rsidP="00DF71ED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6"/>
                              </w:rPr>
                            </w:pPr>
                            <w:r w:rsidRPr="00DF71ED">
                              <w:rPr>
                                <w:color w:val="FFFFFF" w:themeColor="background1"/>
                                <w:sz w:val="16"/>
                              </w:rPr>
                              <w:t>Fax:       1 (800) 585 6260</w:t>
                            </w:r>
                          </w:p>
                          <w:p w:rsidR="00DF71ED" w:rsidRDefault="00DF71ED" w:rsidP="00DF71ED">
                            <w:pPr>
                              <w:spacing w:after="0" w:line="240" w:lineRule="auto"/>
                              <w:rPr>
                                <w:color w:val="FFFFFF" w:themeColor="background1"/>
                              </w:rPr>
                            </w:pPr>
                            <w:r w:rsidRPr="00DF71ED">
                              <w:rPr>
                                <w:color w:val="FFFFFF" w:themeColor="background1"/>
                                <w:sz w:val="16"/>
                              </w:rPr>
                              <w:t>www.mayer-johnson.usa@dynavoxtech.com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B787A" w:rsidRPr="00783C3D">
              <w:rPr>
                <w:sz w:val="32"/>
              </w:rPr>
              <w:t>John Dallimore</w:t>
            </w:r>
          </w:p>
          <w:p w:rsidR="008B787A" w:rsidRPr="003D5707" w:rsidRDefault="008B787A" w:rsidP="003D5707">
            <w:pPr>
              <w:ind w:left="1389" w:right="2523"/>
              <w:jc w:val="center"/>
            </w:pPr>
            <w:r w:rsidRPr="00783C3D">
              <w:rPr>
                <w:sz w:val="32"/>
              </w:rPr>
              <w:t>Terrie White</w:t>
            </w:r>
          </w:p>
        </w:tc>
      </w:tr>
    </w:tbl>
    <w:p w:rsidR="0081670F" w:rsidRPr="00DF71ED" w:rsidRDefault="0081670F" w:rsidP="00DF71ED">
      <w:pPr>
        <w:ind w:left="1389" w:right="2523"/>
        <w:rPr>
          <w:sz w:val="2"/>
          <w:szCs w:val="36"/>
        </w:rPr>
      </w:pPr>
    </w:p>
    <w:sectPr w:rsidR="0081670F" w:rsidRPr="00DF71ED" w:rsidSect="00F858B9">
      <w:headerReference w:type="default" r:id="rId54"/>
      <w:footerReference w:type="default" r:id="rId55"/>
      <w:pgSz w:w="16838" w:h="11906" w:orient="landscape" w:code="9"/>
      <w:pgMar w:top="238" w:right="244" w:bottom="238" w:left="238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459C" w:rsidRDefault="00D6459C" w:rsidP="00F609E8">
      <w:pPr>
        <w:spacing w:after="0" w:line="240" w:lineRule="auto"/>
      </w:pPr>
      <w:r>
        <w:separator/>
      </w:r>
    </w:p>
  </w:endnote>
  <w:endnote w:type="continuationSeparator" w:id="0">
    <w:p w:rsidR="00D6459C" w:rsidRDefault="00D6459C" w:rsidP="00F609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Britannic Bold">
    <w:panose1 w:val="020B0903060703020204"/>
    <w:charset w:val="00"/>
    <w:family w:val="auto"/>
    <w:pitch w:val="variable"/>
    <w:sig w:usb0="00000003" w:usb1="00000000" w:usb2="00000000" w:usb3="00000000" w:csb0="00000001" w:csb1="00000000"/>
  </w:font>
  <w:font w:name="Stencil">
    <w:panose1 w:val="040409050D0802020404"/>
    <w:charset w:val="00"/>
    <w:family w:val="auto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1629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290"/>
    </w:tblGrid>
    <w:tr w:rsidR="00F858B9" w:rsidTr="00B32D06">
      <w:tc>
        <w:tcPr>
          <w:tcW w:w="16290" w:type="dxa"/>
          <w:shd w:val="clear" w:color="auto" w:fill="C00000"/>
        </w:tcPr>
        <w:p w:rsidR="00F858B9" w:rsidRPr="000A2F6A" w:rsidRDefault="00F858B9" w:rsidP="00F858B9">
          <w:pPr>
            <w:ind w:left="1389" w:right="2523"/>
            <w:rPr>
              <w:sz w:val="40"/>
            </w:rPr>
          </w:pPr>
        </w:p>
        <w:p w:rsidR="00F858B9" w:rsidRPr="00F609E8" w:rsidRDefault="00F858B9" w:rsidP="00F858B9">
          <w:pPr>
            <w:pStyle w:val="Footer"/>
            <w:ind w:right="2523"/>
            <w:rPr>
              <w:color w:val="FFFFFF" w:themeColor="background1"/>
              <w:sz w:val="14"/>
            </w:rPr>
          </w:pPr>
          <w:r w:rsidRPr="00F609E8">
            <w:rPr>
              <w:color w:val="FFFFFF" w:themeColor="background1"/>
              <w:sz w:val="14"/>
            </w:rPr>
            <w:t>The Picture Communication Symbols © 1981-2011 by Mayer Johnson LLC.  All Rights Reserved Worldwide.  Used with permission.  Boardmaker ® is a trademark of Mayer-Johnson LLC</w:t>
          </w:r>
        </w:p>
        <w:p w:rsidR="00F858B9" w:rsidRDefault="00F858B9" w:rsidP="00F858B9">
          <w:pPr>
            <w:ind w:left="1389" w:right="2523"/>
          </w:pPr>
        </w:p>
      </w:tc>
    </w:tr>
  </w:tbl>
  <w:p w:rsidR="00F858B9" w:rsidRPr="00F858B9" w:rsidRDefault="00F858B9">
    <w:pPr>
      <w:pStyle w:val="Footer"/>
      <w:rPr>
        <w:sz w:val="2"/>
      </w:rPr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16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0"/>
      <w:gridCol w:w="419"/>
      <w:gridCol w:w="419"/>
      <w:gridCol w:w="419"/>
      <w:gridCol w:w="419"/>
      <w:gridCol w:w="419"/>
      <w:gridCol w:w="419"/>
      <w:gridCol w:w="418"/>
      <w:gridCol w:w="418"/>
      <w:gridCol w:w="418"/>
      <w:gridCol w:w="418"/>
      <w:gridCol w:w="418"/>
      <w:gridCol w:w="418"/>
      <w:gridCol w:w="418"/>
      <w:gridCol w:w="418"/>
      <w:gridCol w:w="418"/>
      <w:gridCol w:w="418"/>
      <w:gridCol w:w="418"/>
      <w:gridCol w:w="418"/>
      <w:gridCol w:w="418"/>
      <w:gridCol w:w="418"/>
      <w:gridCol w:w="418"/>
      <w:gridCol w:w="418"/>
      <w:gridCol w:w="417"/>
      <w:gridCol w:w="417"/>
      <w:gridCol w:w="417"/>
      <w:gridCol w:w="417"/>
      <w:gridCol w:w="417"/>
      <w:gridCol w:w="417"/>
      <w:gridCol w:w="417"/>
      <w:gridCol w:w="417"/>
      <w:gridCol w:w="417"/>
      <w:gridCol w:w="417"/>
      <w:gridCol w:w="417"/>
      <w:gridCol w:w="417"/>
      <w:gridCol w:w="417"/>
      <w:gridCol w:w="417"/>
      <w:gridCol w:w="417"/>
      <w:gridCol w:w="414"/>
      <w:gridCol w:w="65"/>
    </w:tblGrid>
    <w:tr w:rsidR="00890EE3" w:rsidTr="00155B09">
      <w:trPr>
        <w:gridAfter w:val="1"/>
        <w:wAfter w:w="65" w:type="dxa"/>
        <w:trHeight w:val="113"/>
      </w:trPr>
      <w:tc>
        <w:tcPr>
          <w:tcW w:w="420" w:type="dxa"/>
          <w:shd w:val="clear" w:color="auto" w:fill="00B050"/>
        </w:tcPr>
        <w:p w:rsidR="00890EE3" w:rsidRDefault="00890EE3" w:rsidP="00890EE3">
          <w:pPr>
            <w:rPr>
              <w:sz w:val="32"/>
            </w:rPr>
          </w:pPr>
        </w:p>
      </w:tc>
      <w:tc>
        <w:tcPr>
          <w:tcW w:w="419" w:type="dxa"/>
        </w:tcPr>
        <w:p w:rsidR="00890EE3" w:rsidRDefault="00890EE3" w:rsidP="00890EE3">
          <w:pPr>
            <w:rPr>
              <w:sz w:val="32"/>
            </w:rPr>
          </w:pPr>
        </w:p>
      </w:tc>
      <w:tc>
        <w:tcPr>
          <w:tcW w:w="419" w:type="dxa"/>
          <w:shd w:val="clear" w:color="auto" w:fill="00B050"/>
        </w:tcPr>
        <w:p w:rsidR="00890EE3" w:rsidRDefault="00890EE3" w:rsidP="00890EE3">
          <w:pPr>
            <w:rPr>
              <w:sz w:val="32"/>
            </w:rPr>
          </w:pPr>
        </w:p>
      </w:tc>
      <w:tc>
        <w:tcPr>
          <w:tcW w:w="419" w:type="dxa"/>
        </w:tcPr>
        <w:p w:rsidR="00890EE3" w:rsidRDefault="00890EE3" w:rsidP="00890EE3">
          <w:pPr>
            <w:rPr>
              <w:sz w:val="32"/>
            </w:rPr>
          </w:pPr>
        </w:p>
      </w:tc>
      <w:tc>
        <w:tcPr>
          <w:tcW w:w="419" w:type="dxa"/>
          <w:shd w:val="clear" w:color="auto" w:fill="00B050"/>
        </w:tcPr>
        <w:p w:rsidR="00890EE3" w:rsidRDefault="00890EE3" w:rsidP="00890EE3">
          <w:pPr>
            <w:rPr>
              <w:sz w:val="32"/>
            </w:rPr>
          </w:pPr>
        </w:p>
      </w:tc>
      <w:tc>
        <w:tcPr>
          <w:tcW w:w="419" w:type="dxa"/>
        </w:tcPr>
        <w:p w:rsidR="00890EE3" w:rsidRDefault="00890EE3" w:rsidP="00890EE3">
          <w:pPr>
            <w:rPr>
              <w:sz w:val="32"/>
            </w:rPr>
          </w:pPr>
        </w:p>
      </w:tc>
      <w:tc>
        <w:tcPr>
          <w:tcW w:w="419" w:type="dxa"/>
          <w:shd w:val="clear" w:color="auto" w:fill="00B050"/>
        </w:tcPr>
        <w:p w:rsidR="00890EE3" w:rsidRDefault="00890EE3" w:rsidP="00890EE3">
          <w:pPr>
            <w:rPr>
              <w:sz w:val="32"/>
            </w:rPr>
          </w:pPr>
        </w:p>
      </w:tc>
      <w:tc>
        <w:tcPr>
          <w:tcW w:w="418" w:type="dxa"/>
        </w:tcPr>
        <w:p w:rsidR="00890EE3" w:rsidRDefault="00890EE3" w:rsidP="00890EE3">
          <w:pPr>
            <w:rPr>
              <w:sz w:val="32"/>
            </w:rPr>
          </w:pPr>
        </w:p>
      </w:tc>
      <w:tc>
        <w:tcPr>
          <w:tcW w:w="418" w:type="dxa"/>
          <w:shd w:val="clear" w:color="auto" w:fill="00B050"/>
        </w:tcPr>
        <w:p w:rsidR="00890EE3" w:rsidRDefault="00890EE3" w:rsidP="00890EE3">
          <w:pPr>
            <w:rPr>
              <w:sz w:val="32"/>
            </w:rPr>
          </w:pPr>
        </w:p>
      </w:tc>
      <w:tc>
        <w:tcPr>
          <w:tcW w:w="418" w:type="dxa"/>
        </w:tcPr>
        <w:p w:rsidR="00890EE3" w:rsidRDefault="00890EE3" w:rsidP="00890EE3">
          <w:pPr>
            <w:rPr>
              <w:sz w:val="32"/>
            </w:rPr>
          </w:pPr>
        </w:p>
      </w:tc>
      <w:tc>
        <w:tcPr>
          <w:tcW w:w="418" w:type="dxa"/>
          <w:shd w:val="clear" w:color="auto" w:fill="00B050"/>
        </w:tcPr>
        <w:p w:rsidR="00890EE3" w:rsidRDefault="00890EE3" w:rsidP="00890EE3">
          <w:pPr>
            <w:rPr>
              <w:sz w:val="32"/>
            </w:rPr>
          </w:pPr>
        </w:p>
      </w:tc>
      <w:tc>
        <w:tcPr>
          <w:tcW w:w="418" w:type="dxa"/>
        </w:tcPr>
        <w:p w:rsidR="00890EE3" w:rsidRDefault="00890EE3" w:rsidP="00890EE3">
          <w:pPr>
            <w:rPr>
              <w:sz w:val="32"/>
            </w:rPr>
          </w:pPr>
        </w:p>
      </w:tc>
      <w:tc>
        <w:tcPr>
          <w:tcW w:w="418" w:type="dxa"/>
          <w:shd w:val="clear" w:color="auto" w:fill="00B050"/>
        </w:tcPr>
        <w:p w:rsidR="00890EE3" w:rsidRDefault="00890EE3" w:rsidP="00890EE3">
          <w:pPr>
            <w:rPr>
              <w:sz w:val="32"/>
            </w:rPr>
          </w:pPr>
        </w:p>
      </w:tc>
      <w:tc>
        <w:tcPr>
          <w:tcW w:w="418" w:type="dxa"/>
        </w:tcPr>
        <w:p w:rsidR="00890EE3" w:rsidRDefault="00890EE3" w:rsidP="00890EE3">
          <w:pPr>
            <w:rPr>
              <w:sz w:val="32"/>
            </w:rPr>
          </w:pPr>
        </w:p>
      </w:tc>
      <w:tc>
        <w:tcPr>
          <w:tcW w:w="418" w:type="dxa"/>
          <w:shd w:val="clear" w:color="auto" w:fill="00B050"/>
        </w:tcPr>
        <w:p w:rsidR="00890EE3" w:rsidRDefault="00890EE3" w:rsidP="00890EE3">
          <w:pPr>
            <w:rPr>
              <w:sz w:val="32"/>
            </w:rPr>
          </w:pPr>
        </w:p>
      </w:tc>
      <w:tc>
        <w:tcPr>
          <w:tcW w:w="418" w:type="dxa"/>
        </w:tcPr>
        <w:p w:rsidR="00890EE3" w:rsidRDefault="00890EE3" w:rsidP="00890EE3">
          <w:pPr>
            <w:rPr>
              <w:sz w:val="32"/>
            </w:rPr>
          </w:pPr>
        </w:p>
      </w:tc>
      <w:tc>
        <w:tcPr>
          <w:tcW w:w="418" w:type="dxa"/>
          <w:shd w:val="clear" w:color="auto" w:fill="00B050"/>
        </w:tcPr>
        <w:p w:rsidR="00890EE3" w:rsidRDefault="00890EE3" w:rsidP="00890EE3">
          <w:pPr>
            <w:rPr>
              <w:sz w:val="32"/>
            </w:rPr>
          </w:pPr>
        </w:p>
      </w:tc>
      <w:tc>
        <w:tcPr>
          <w:tcW w:w="418" w:type="dxa"/>
        </w:tcPr>
        <w:p w:rsidR="00890EE3" w:rsidRDefault="00890EE3" w:rsidP="00890EE3">
          <w:pPr>
            <w:rPr>
              <w:sz w:val="32"/>
            </w:rPr>
          </w:pPr>
        </w:p>
      </w:tc>
      <w:tc>
        <w:tcPr>
          <w:tcW w:w="418" w:type="dxa"/>
          <w:shd w:val="clear" w:color="auto" w:fill="00B050"/>
        </w:tcPr>
        <w:p w:rsidR="00890EE3" w:rsidRDefault="00890EE3" w:rsidP="00890EE3">
          <w:pPr>
            <w:rPr>
              <w:sz w:val="32"/>
            </w:rPr>
          </w:pPr>
        </w:p>
      </w:tc>
      <w:tc>
        <w:tcPr>
          <w:tcW w:w="418" w:type="dxa"/>
        </w:tcPr>
        <w:p w:rsidR="00890EE3" w:rsidRDefault="00890EE3" w:rsidP="00890EE3">
          <w:pPr>
            <w:rPr>
              <w:sz w:val="32"/>
            </w:rPr>
          </w:pPr>
        </w:p>
      </w:tc>
      <w:tc>
        <w:tcPr>
          <w:tcW w:w="418" w:type="dxa"/>
          <w:shd w:val="clear" w:color="auto" w:fill="00B050"/>
        </w:tcPr>
        <w:p w:rsidR="00890EE3" w:rsidRDefault="00890EE3" w:rsidP="00890EE3">
          <w:pPr>
            <w:rPr>
              <w:sz w:val="32"/>
            </w:rPr>
          </w:pPr>
        </w:p>
      </w:tc>
      <w:tc>
        <w:tcPr>
          <w:tcW w:w="418" w:type="dxa"/>
        </w:tcPr>
        <w:p w:rsidR="00890EE3" w:rsidRDefault="00890EE3" w:rsidP="00890EE3">
          <w:pPr>
            <w:rPr>
              <w:sz w:val="32"/>
            </w:rPr>
          </w:pPr>
        </w:p>
      </w:tc>
      <w:tc>
        <w:tcPr>
          <w:tcW w:w="418" w:type="dxa"/>
          <w:shd w:val="clear" w:color="auto" w:fill="00B050"/>
        </w:tcPr>
        <w:p w:rsidR="00890EE3" w:rsidRDefault="00890EE3" w:rsidP="00890EE3">
          <w:pPr>
            <w:rPr>
              <w:sz w:val="32"/>
            </w:rPr>
          </w:pPr>
        </w:p>
      </w:tc>
      <w:tc>
        <w:tcPr>
          <w:tcW w:w="417" w:type="dxa"/>
        </w:tcPr>
        <w:p w:rsidR="00890EE3" w:rsidRDefault="00890EE3" w:rsidP="00890EE3">
          <w:pPr>
            <w:rPr>
              <w:sz w:val="32"/>
            </w:rPr>
          </w:pPr>
        </w:p>
      </w:tc>
      <w:tc>
        <w:tcPr>
          <w:tcW w:w="417" w:type="dxa"/>
          <w:shd w:val="clear" w:color="auto" w:fill="00B050"/>
        </w:tcPr>
        <w:p w:rsidR="00890EE3" w:rsidRDefault="00890EE3" w:rsidP="00890EE3">
          <w:pPr>
            <w:rPr>
              <w:sz w:val="32"/>
            </w:rPr>
          </w:pPr>
        </w:p>
      </w:tc>
      <w:tc>
        <w:tcPr>
          <w:tcW w:w="417" w:type="dxa"/>
        </w:tcPr>
        <w:p w:rsidR="00890EE3" w:rsidRDefault="00890EE3" w:rsidP="00890EE3">
          <w:pPr>
            <w:rPr>
              <w:sz w:val="32"/>
            </w:rPr>
          </w:pPr>
        </w:p>
      </w:tc>
      <w:tc>
        <w:tcPr>
          <w:tcW w:w="417" w:type="dxa"/>
          <w:shd w:val="clear" w:color="auto" w:fill="00B050"/>
        </w:tcPr>
        <w:p w:rsidR="00890EE3" w:rsidRDefault="00890EE3" w:rsidP="00890EE3">
          <w:pPr>
            <w:rPr>
              <w:sz w:val="32"/>
            </w:rPr>
          </w:pPr>
        </w:p>
      </w:tc>
      <w:tc>
        <w:tcPr>
          <w:tcW w:w="417" w:type="dxa"/>
        </w:tcPr>
        <w:p w:rsidR="00890EE3" w:rsidRDefault="00890EE3" w:rsidP="00890EE3">
          <w:pPr>
            <w:rPr>
              <w:sz w:val="32"/>
            </w:rPr>
          </w:pPr>
        </w:p>
      </w:tc>
      <w:tc>
        <w:tcPr>
          <w:tcW w:w="417" w:type="dxa"/>
          <w:shd w:val="clear" w:color="auto" w:fill="00B050"/>
        </w:tcPr>
        <w:p w:rsidR="00890EE3" w:rsidRDefault="00890EE3" w:rsidP="00890EE3">
          <w:pPr>
            <w:rPr>
              <w:sz w:val="32"/>
            </w:rPr>
          </w:pPr>
        </w:p>
      </w:tc>
      <w:tc>
        <w:tcPr>
          <w:tcW w:w="417" w:type="dxa"/>
        </w:tcPr>
        <w:p w:rsidR="00890EE3" w:rsidRDefault="00890EE3" w:rsidP="00890EE3">
          <w:pPr>
            <w:rPr>
              <w:sz w:val="32"/>
            </w:rPr>
          </w:pPr>
        </w:p>
      </w:tc>
      <w:tc>
        <w:tcPr>
          <w:tcW w:w="417" w:type="dxa"/>
          <w:shd w:val="clear" w:color="auto" w:fill="00B050"/>
        </w:tcPr>
        <w:p w:rsidR="00890EE3" w:rsidRDefault="00890EE3" w:rsidP="00890EE3">
          <w:pPr>
            <w:rPr>
              <w:sz w:val="32"/>
            </w:rPr>
          </w:pPr>
        </w:p>
      </w:tc>
      <w:tc>
        <w:tcPr>
          <w:tcW w:w="417" w:type="dxa"/>
        </w:tcPr>
        <w:p w:rsidR="00890EE3" w:rsidRDefault="00890EE3" w:rsidP="00890EE3">
          <w:pPr>
            <w:rPr>
              <w:sz w:val="32"/>
            </w:rPr>
          </w:pPr>
        </w:p>
      </w:tc>
      <w:tc>
        <w:tcPr>
          <w:tcW w:w="417" w:type="dxa"/>
          <w:shd w:val="clear" w:color="auto" w:fill="00B050"/>
        </w:tcPr>
        <w:p w:rsidR="00890EE3" w:rsidRDefault="00890EE3" w:rsidP="00890EE3">
          <w:pPr>
            <w:rPr>
              <w:sz w:val="32"/>
            </w:rPr>
          </w:pPr>
        </w:p>
      </w:tc>
      <w:tc>
        <w:tcPr>
          <w:tcW w:w="417" w:type="dxa"/>
        </w:tcPr>
        <w:p w:rsidR="00890EE3" w:rsidRDefault="00890EE3" w:rsidP="00890EE3">
          <w:pPr>
            <w:rPr>
              <w:sz w:val="32"/>
            </w:rPr>
          </w:pPr>
        </w:p>
      </w:tc>
      <w:tc>
        <w:tcPr>
          <w:tcW w:w="417" w:type="dxa"/>
          <w:shd w:val="clear" w:color="auto" w:fill="00B050"/>
        </w:tcPr>
        <w:p w:rsidR="00890EE3" w:rsidRDefault="00890EE3" w:rsidP="00890EE3">
          <w:pPr>
            <w:rPr>
              <w:sz w:val="32"/>
            </w:rPr>
          </w:pPr>
        </w:p>
      </w:tc>
      <w:tc>
        <w:tcPr>
          <w:tcW w:w="417" w:type="dxa"/>
        </w:tcPr>
        <w:p w:rsidR="00890EE3" w:rsidRDefault="00890EE3" w:rsidP="00890EE3">
          <w:pPr>
            <w:rPr>
              <w:sz w:val="32"/>
            </w:rPr>
          </w:pPr>
        </w:p>
      </w:tc>
      <w:tc>
        <w:tcPr>
          <w:tcW w:w="417" w:type="dxa"/>
          <w:shd w:val="clear" w:color="auto" w:fill="00B050"/>
        </w:tcPr>
        <w:p w:rsidR="00890EE3" w:rsidRDefault="00890EE3" w:rsidP="00890EE3">
          <w:pPr>
            <w:rPr>
              <w:sz w:val="32"/>
            </w:rPr>
          </w:pPr>
        </w:p>
      </w:tc>
      <w:tc>
        <w:tcPr>
          <w:tcW w:w="417" w:type="dxa"/>
        </w:tcPr>
        <w:p w:rsidR="00890EE3" w:rsidRDefault="00890EE3" w:rsidP="00890EE3">
          <w:pPr>
            <w:rPr>
              <w:sz w:val="32"/>
            </w:rPr>
          </w:pPr>
        </w:p>
      </w:tc>
      <w:tc>
        <w:tcPr>
          <w:tcW w:w="414" w:type="dxa"/>
          <w:shd w:val="clear" w:color="auto" w:fill="00B050"/>
        </w:tcPr>
        <w:p w:rsidR="00890EE3" w:rsidRDefault="00890EE3" w:rsidP="00890EE3">
          <w:pPr>
            <w:rPr>
              <w:sz w:val="32"/>
            </w:rPr>
          </w:pPr>
        </w:p>
      </w:tc>
    </w:tr>
    <w:tr w:rsidR="00890EE3" w:rsidTr="00155B09">
      <w:trPr>
        <w:gridAfter w:val="1"/>
        <w:wAfter w:w="65" w:type="dxa"/>
        <w:trHeight w:val="113"/>
      </w:trPr>
      <w:tc>
        <w:tcPr>
          <w:tcW w:w="420" w:type="dxa"/>
        </w:tcPr>
        <w:p w:rsidR="00890EE3" w:rsidRDefault="00890EE3" w:rsidP="00890EE3">
          <w:pPr>
            <w:rPr>
              <w:sz w:val="32"/>
            </w:rPr>
          </w:pPr>
        </w:p>
      </w:tc>
      <w:tc>
        <w:tcPr>
          <w:tcW w:w="419" w:type="dxa"/>
          <w:shd w:val="clear" w:color="auto" w:fill="00B050"/>
        </w:tcPr>
        <w:p w:rsidR="00890EE3" w:rsidRDefault="00890EE3" w:rsidP="00890EE3">
          <w:pPr>
            <w:rPr>
              <w:sz w:val="32"/>
            </w:rPr>
          </w:pPr>
        </w:p>
      </w:tc>
      <w:tc>
        <w:tcPr>
          <w:tcW w:w="419" w:type="dxa"/>
        </w:tcPr>
        <w:p w:rsidR="00890EE3" w:rsidRDefault="00890EE3" w:rsidP="00890EE3">
          <w:pPr>
            <w:rPr>
              <w:sz w:val="32"/>
            </w:rPr>
          </w:pPr>
        </w:p>
      </w:tc>
      <w:tc>
        <w:tcPr>
          <w:tcW w:w="419" w:type="dxa"/>
          <w:shd w:val="clear" w:color="auto" w:fill="00B050"/>
        </w:tcPr>
        <w:p w:rsidR="00890EE3" w:rsidRDefault="00890EE3" w:rsidP="00890EE3">
          <w:pPr>
            <w:rPr>
              <w:sz w:val="32"/>
            </w:rPr>
          </w:pPr>
        </w:p>
      </w:tc>
      <w:tc>
        <w:tcPr>
          <w:tcW w:w="419" w:type="dxa"/>
        </w:tcPr>
        <w:p w:rsidR="00890EE3" w:rsidRDefault="00890EE3" w:rsidP="00890EE3">
          <w:pPr>
            <w:rPr>
              <w:sz w:val="32"/>
            </w:rPr>
          </w:pPr>
        </w:p>
      </w:tc>
      <w:tc>
        <w:tcPr>
          <w:tcW w:w="419" w:type="dxa"/>
          <w:shd w:val="clear" w:color="auto" w:fill="00B050"/>
        </w:tcPr>
        <w:p w:rsidR="00890EE3" w:rsidRDefault="00890EE3" w:rsidP="00890EE3">
          <w:pPr>
            <w:rPr>
              <w:sz w:val="32"/>
            </w:rPr>
          </w:pPr>
        </w:p>
      </w:tc>
      <w:tc>
        <w:tcPr>
          <w:tcW w:w="419" w:type="dxa"/>
        </w:tcPr>
        <w:p w:rsidR="00890EE3" w:rsidRDefault="00890EE3" w:rsidP="00890EE3">
          <w:pPr>
            <w:rPr>
              <w:sz w:val="32"/>
            </w:rPr>
          </w:pPr>
        </w:p>
      </w:tc>
      <w:tc>
        <w:tcPr>
          <w:tcW w:w="418" w:type="dxa"/>
          <w:shd w:val="clear" w:color="auto" w:fill="00B050"/>
        </w:tcPr>
        <w:p w:rsidR="00890EE3" w:rsidRDefault="00890EE3" w:rsidP="00890EE3">
          <w:pPr>
            <w:rPr>
              <w:sz w:val="32"/>
            </w:rPr>
          </w:pPr>
        </w:p>
      </w:tc>
      <w:tc>
        <w:tcPr>
          <w:tcW w:w="418" w:type="dxa"/>
        </w:tcPr>
        <w:p w:rsidR="00890EE3" w:rsidRDefault="00890EE3" w:rsidP="00890EE3">
          <w:pPr>
            <w:rPr>
              <w:sz w:val="32"/>
            </w:rPr>
          </w:pPr>
        </w:p>
      </w:tc>
      <w:tc>
        <w:tcPr>
          <w:tcW w:w="418" w:type="dxa"/>
          <w:shd w:val="clear" w:color="auto" w:fill="00B050"/>
        </w:tcPr>
        <w:p w:rsidR="00890EE3" w:rsidRDefault="00890EE3" w:rsidP="00890EE3">
          <w:pPr>
            <w:rPr>
              <w:sz w:val="32"/>
            </w:rPr>
          </w:pPr>
        </w:p>
      </w:tc>
      <w:tc>
        <w:tcPr>
          <w:tcW w:w="418" w:type="dxa"/>
        </w:tcPr>
        <w:p w:rsidR="00890EE3" w:rsidRDefault="00890EE3" w:rsidP="00890EE3">
          <w:pPr>
            <w:rPr>
              <w:sz w:val="32"/>
            </w:rPr>
          </w:pPr>
        </w:p>
      </w:tc>
      <w:tc>
        <w:tcPr>
          <w:tcW w:w="418" w:type="dxa"/>
          <w:shd w:val="clear" w:color="auto" w:fill="00B050"/>
        </w:tcPr>
        <w:p w:rsidR="00890EE3" w:rsidRDefault="00890EE3" w:rsidP="00890EE3">
          <w:pPr>
            <w:rPr>
              <w:sz w:val="32"/>
            </w:rPr>
          </w:pPr>
        </w:p>
      </w:tc>
      <w:tc>
        <w:tcPr>
          <w:tcW w:w="418" w:type="dxa"/>
        </w:tcPr>
        <w:p w:rsidR="00890EE3" w:rsidRDefault="00890EE3" w:rsidP="00890EE3">
          <w:pPr>
            <w:rPr>
              <w:sz w:val="32"/>
            </w:rPr>
          </w:pPr>
        </w:p>
      </w:tc>
      <w:tc>
        <w:tcPr>
          <w:tcW w:w="418" w:type="dxa"/>
          <w:shd w:val="clear" w:color="auto" w:fill="00B050"/>
        </w:tcPr>
        <w:p w:rsidR="00890EE3" w:rsidRDefault="00890EE3" w:rsidP="00890EE3">
          <w:pPr>
            <w:rPr>
              <w:sz w:val="32"/>
            </w:rPr>
          </w:pPr>
        </w:p>
      </w:tc>
      <w:tc>
        <w:tcPr>
          <w:tcW w:w="418" w:type="dxa"/>
        </w:tcPr>
        <w:p w:rsidR="00890EE3" w:rsidRDefault="00890EE3" w:rsidP="00890EE3">
          <w:pPr>
            <w:rPr>
              <w:sz w:val="32"/>
            </w:rPr>
          </w:pPr>
        </w:p>
      </w:tc>
      <w:tc>
        <w:tcPr>
          <w:tcW w:w="418" w:type="dxa"/>
          <w:shd w:val="clear" w:color="auto" w:fill="00B050"/>
        </w:tcPr>
        <w:p w:rsidR="00890EE3" w:rsidRDefault="00890EE3" w:rsidP="00890EE3">
          <w:pPr>
            <w:rPr>
              <w:sz w:val="32"/>
            </w:rPr>
          </w:pPr>
        </w:p>
      </w:tc>
      <w:tc>
        <w:tcPr>
          <w:tcW w:w="418" w:type="dxa"/>
        </w:tcPr>
        <w:p w:rsidR="00890EE3" w:rsidRDefault="00890EE3" w:rsidP="00890EE3">
          <w:pPr>
            <w:rPr>
              <w:sz w:val="32"/>
            </w:rPr>
          </w:pPr>
        </w:p>
      </w:tc>
      <w:tc>
        <w:tcPr>
          <w:tcW w:w="418" w:type="dxa"/>
          <w:shd w:val="clear" w:color="auto" w:fill="00B050"/>
        </w:tcPr>
        <w:p w:rsidR="00890EE3" w:rsidRDefault="00890EE3" w:rsidP="00890EE3">
          <w:pPr>
            <w:rPr>
              <w:sz w:val="32"/>
            </w:rPr>
          </w:pPr>
        </w:p>
      </w:tc>
      <w:tc>
        <w:tcPr>
          <w:tcW w:w="418" w:type="dxa"/>
        </w:tcPr>
        <w:p w:rsidR="00890EE3" w:rsidRDefault="00890EE3" w:rsidP="00890EE3">
          <w:pPr>
            <w:rPr>
              <w:sz w:val="32"/>
            </w:rPr>
          </w:pPr>
        </w:p>
      </w:tc>
      <w:tc>
        <w:tcPr>
          <w:tcW w:w="418" w:type="dxa"/>
          <w:shd w:val="clear" w:color="auto" w:fill="00B050"/>
        </w:tcPr>
        <w:p w:rsidR="00890EE3" w:rsidRDefault="00890EE3" w:rsidP="00890EE3">
          <w:pPr>
            <w:rPr>
              <w:sz w:val="32"/>
            </w:rPr>
          </w:pPr>
        </w:p>
      </w:tc>
      <w:tc>
        <w:tcPr>
          <w:tcW w:w="418" w:type="dxa"/>
        </w:tcPr>
        <w:p w:rsidR="00890EE3" w:rsidRDefault="00890EE3" w:rsidP="00890EE3">
          <w:pPr>
            <w:rPr>
              <w:sz w:val="32"/>
            </w:rPr>
          </w:pPr>
        </w:p>
      </w:tc>
      <w:tc>
        <w:tcPr>
          <w:tcW w:w="418" w:type="dxa"/>
          <w:shd w:val="clear" w:color="auto" w:fill="00B050"/>
        </w:tcPr>
        <w:p w:rsidR="00890EE3" w:rsidRDefault="00890EE3" w:rsidP="00890EE3">
          <w:pPr>
            <w:rPr>
              <w:sz w:val="32"/>
            </w:rPr>
          </w:pPr>
        </w:p>
      </w:tc>
      <w:tc>
        <w:tcPr>
          <w:tcW w:w="418" w:type="dxa"/>
        </w:tcPr>
        <w:p w:rsidR="00890EE3" w:rsidRDefault="00890EE3" w:rsidP="00890EE3">
          <w:pPr>
            <w:rPr>
              <w:sz w:val="32"/>
            </w:rPr>
          </w:pPr>
        </w:p>
      </w:tc>
      <w:tc>
        <w:tcPr>
          <w:tcW w:w="417" w:type="dxa"/>
          <w:shd w:val="clear" w:color="auto" w:fill="00B050"/>
        </w:tcPr>
        <w:p w:rsidR="00890EE3" w:rsidRDefault="00890EE3" w:rsidP="00890EE3">
          <w:pPr>
            <w:rPr>
              <w:sz w:val="32"/>
            </w:rPr>
          </w:pPr>
        </w:p>
      </w:tc>
      <w:tc>
        <w:tcPr>
          <w:tcW w:w="417" w:type="dxa"/>
        </w:tcPr>
        <w:p w:rsidR="00890EE3" w:rsidRDefault="00890EE3" w:rsidP="00890EE3">
          <w:pPr>
            <w:rPr>
              <w:sz w:val="32"/>
            </w:rPr>
          </w:pPr>
        </w:p>
      </w:tc>
      <w:tc>
        <w:tcPr>
          <w:tcW w:w="417" w:type="dxa"/>
          <w:shd w:val="clear" w:color="auto" w:fill="00B050"/>
        </w:tcPr>
        <w:p w:rsidR="00890EE3" w:rsidRDefault="00890EE3" w:rsidP="00890EE3">
          <w:pPr>
            <w:rPr>
              <w:sz w:val="32"/>
            </w:rPr>
          </w:pPr>
        </w:p>
      </w:tc>
      <w:tc>
        <w:tcPr>
          <w:tcW w:w="417" w:type="dxa"/>
        </w:tcPr>
        <w:p w:rsidR="00890EE3" w:rsidRDefault="00890EE3" w:rsidP="00890EE3">
          <w:pPr>
            <w:rPr>
              <w:sz w:val="32"/>
            </w:rPr>
          </w:pPr>
        </w:p>
      </w:tc>
      <w:tc>
        <w:tcPr>
          <w:tcW w:w="417" w:type="dxa"/>
          <w:shd w:val="clear" w:color="auto" w:fill="00B050"/>
        </w:tcPr>
        <w:p w:rsidR="00890EE3" w:rsidRDefault="00890EE3" w:rsidP="00890EE3">
          <w:pPr>
            <w:rPr>
              <w:sz w:val="32"/>
            </w:rPr>
          </w:pPr>
        </w:p>
      </w:tc>
      <w:tc>
        <w:tcPr>
          <w:tcW w:w="417" w:type="dxa"/>
        </w:tcPr>
        <w:p w:rsidR="00890EE3" w:rsidRDefault="00890EE3" w:rsidP="00890EE3">
          <w:pPr>
            <w:rPr>
              <w:sz w:val="32"/>
            </w:rPr>
          </w:pPr>
        </w:p>
      </w:tc>
      <w:tc>
        <w:tcPr>
          <w:tcW w:w="417" w:type="dxa"/>
          <w:shd w:val="clear" w:color="auto" w:fill="00B050"/>
        </w:tcPr>
        <w:p w:rsidR="00890EE3" w:rsidRDefault="00890EE3" w:rsidP="00890EE3">
          <w:pPr>
            <w:rPr>
              <w:sz w:val="32"/>
            </w:rPr>
          </w:pPr>
        </w:p>
      </w:tc>
      <w:tc>
        <w:tcPr>
          <w:tcW w:w="417" w:type="dxa"/>
        </w:tcPr>
        <w:p w:rsidR="00890EE3" w:rsidRDefault="00890EE3" w:rsidP="00890EE3">
          <w:pPr>
            <w:rPr>
              <w:sz w:val="32"/>
            </w:rPr>
          </w:pPr>
        </w:p>
      </w:tc>
      <w:tc>
        <w:tcPr>
          <w:tcW w:w="417" w:type="dxa"/>
          <w:shd w:val="clear" w:color="auto" w:fill="00B050"/>
        </w:tcPr>
        <w:p w:rsidR="00890EE3" w:rsidRDefault="00890EE3" w:rsidP="00890EE3">
          <w:pPr>
            <w:rPr>
              <w:sz w:val="32"/>
            </w:rPr>
          </w:pPr>
        </w:p>
      </w:tc>
      <w:tc>
        <w:tcPr>
          <w:tcW w:w="417" w:type="dxa"/>
        </w:tcPr>
        <w:p w:rsidR="00890EE3" w:rsidRDefault="00890EE3" w:rsidP="00890EE3">
          <w:pPr>
            <w:rPr>
              <w:sz w:val="32"/>
            </w:rPr>
          </w:pPr>
        </w:p>
      </w:tc>
      <w:tc>
        <w:tcPr>
          <w:tcW w:w="417" w:type="dxa"/>
          <w:shd w:val="clear" w:color="auto" w:fill="00B050"/>
        </w:tcPr>
        <w:p w:rsidR="00890EE3" w:rsidRDefault="00890EE3" w:rsidP="00890EE3">
          <w:pPr>
            <w:rPr>
              <w:sz w:val="32"/>
            </w:rPr>
          </w:pPr>
        </w:p>
      </w:tc>
      <w:tc>
        <w:tcPr>
          <w:tcW w:w="417" w:type="dxa"/>
        </w:tcPr>
        <w:p w:rsidR="00890EE3" w:rsidRDefault="00890EE3" w:rsidP="00890EE3">
          <w:pPr>
            <w:rPr>
              <w:sz w:val="32"/>
            </w:rPr>
          </w:pPr>
        </w:p>
      </w:tc>
      <w:tc>
        <w:tcPr>
          <w:tcW w:w="417" w:type="dxa"/>
          <w:shd w:val="clear" w:color="auto" w:fill="00B050"/>
        </w:tcPr>
        <w:p w:rsidR="00890EE3" w:rsidRDefault="00890EE3" w:rsidP="00890EE3">
          <w:pPr>
            <w:rPr>
              <w:sz w:val="32"/>
            </w:rPr>
          </w:pPr>
        </w:p>
      </w:tc>
      <w:tc>
        <w:tcPr>
          <w:tcW w:w="417" w:type="dxa"/>
        </w:tcPr>
        <w:p w:rsidR="00890EE3" w:rsidRDefault="00890EE3" w:rsidP="00890EE3">
          <w:pPr>
            <w:rPr>
              <w:sz w:val="32"/>
            </w:rPr>
          </w:pPr>
        </w:p>
      </w:tc>
      <w:tc>
        <w:tcPr>
          <w:tcW w:w="417" w:type="dxa"/>
          <w:shd w:val="clear" w:color="auto" w:fill="00B050"/>
        </w:tcPr>
        <w:p w:rsidR="00890EE3" w:rsidRDefault="00890EE3" w:rsidP="00890EE3">
          <w:pPr>
            <w:rPr>
              <w:sz w:val="32"/>
            </w:rPr>
          </w:pPr>
        </w:p>
      </w:tc>
      <w:tc>
        <w:tcPr>
          <w:tcW w:w="414" w:type="dxa"/>
        </w:tcPr>
        <w:p w:rsidR="00890EE3" w:rsidRDefault="00890EE3" w:rsidP="00155B09">
          <w:pPr>
            <w:ind w:right="-118"/>
            <w:rPr>
              <w:sz w:val="32"/>
            </w:rPr>
          </w:pPr>
        </w:p>
      </w:tc>
    </w:tr>
    <w:tr w:rsidR="00CE2482" w:rsidTr="00155B09">
      <w:tc>
        <w:tcPr>
          <w:tcW w:w="16356" w:type="dxa"/>
          <w:gridSpan w:val="40"/>
          <w:shd w:val="clear" w:color="auto" w:fill="00B050"/>
        </w:tcPr>
        <w:p w:rsidR="00CE2482" w:rsidRPr="000A2F6A" w:rsidRDefault="00CE2482" w:rsidP="00CE2482">
          <w:pPr>
            <w:ind w:left="1389" w:right="2523"/>
            <w:rPr>
              <w:sz w:val="40"/>
            </w:rPr>
          </w:pPr>
        </w:p>
        <w:p w:rsidR="00CE2482" w:rsidRPr="00F609E8" w:rsidRDefault="00CE2482" w:rsidP="00CE2482">
          <w:pPr>
            <w:pStyle w:val="Footer"/>
            <w:ind w:right="2523"/>
            <w:rPr>
              <w:color w:val="FFFFFF" w:themeColor="background1"/>
              <w:sz w:val="14"/>
            </w:rPr>
          </w:pPr>
          <w:r w:rsidRPr="00F609E8">
            <w:rPr>
              <w:color w:val="FFFFFF" w:themeColor="background1"/>
              <w:sz w:val="14"/>
            </w:rPr>
            <w:t>The Picture Communication Symbols © 1981-2011 by Mayer Johnson LLC.  All Rights Reserved Worldwide.  Used with permission.  Boardmaker ® is a trademark of Mayer-Johnson LLC</w:t>
          </w:r>
        </w:p>
        <w:p w:rsidR="00CE2482" w:rsidRDefault="00CE2482" w:rsidP="00CE2482">
          <w:pPr>
            <w:ind w:left="1389" w:right="2523"/>
          </w:pPr>
        </w:p>
      </w:tc>
    </w:tr>
  </w:tbl>
  <w:p w:rsidR="00085F7B" w:rsidRPr="00CE2482" w:rsidRDefault="00085F7B">
    <w:pPr>
      <w:pStyle w:val="Footer"/>
      <w:rPr>
        <w:sz w:val="2"/>
      </w:rPr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16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0"/>
      <w:gridCol w:w="419"/>
      <w:gridCol w:w="419"/>
      <w:gridCol w:w="419"/>
      <w:gridCol w:w="419"/>
      <w:gridCol w:w="419"/>
      <w:gridCol w:w="419"/>
      <w:gridCol w:w="418"/>
      <w:gridCol w:w="418"/>
      <w:gridCol w:w="418"/>
      <w:gridCol w:w="418"/>
      <w:gridCol w:w="418"/>
      <w:gridCol w:w="418"/>
      <w:gridCol w:w="418"/>
      <w:gridCol w:w="418"/>
      <w:gridCol w:w="418"/>
      <w:gridCol w:w="418"/>
      <w:gridCol w:w="418"/>
      <w:gridCol w:w="418"/>
      <w:gridCol w:w="418"/>
      <w:gridCol w:w="418"/>
      <w:gridCol w:w="418"/>
      <w:gridCol w:w="418"/>
      <w:gridCol w:w="417"/>
      <w:gridCol w:w="417"/>
      <w:gridCol w:w="417"/>
      <w:gridCol w:w="417"/>
      <w:gridCol w:w="417"/>
      <w:gridCol w:w="417"/>
      <w:gridCol w:w="417"/>
      <w:gridCol w:w="417"/>
      <w:gridCol w:w="417"/>
      <w:gridCol w:w="417"/>
      <w:gridCol w:w="417"/>
      <w:gridCol w:w="417"/>
      <w:gridCol w:w="417"/>
      <w:gridCol w:w="417"/>
      <w:gridCol w:w="417"/>
      <w:gridCol w:w="417"/>
      <w:gridCol w:w="62"/>
    </w:tblGrid>
    <w:tr w:rsidR="00DD3BEF" w:rsidTr="00155B09">
      <w:tc>
        <w:tcPr>
          <w:tcW w:w="16356" w:type="dxa"/>
          <w:gridSpan w:val="40"/>
          <w:shd w:val="clear" w:color="auto" w:fill="auto"/>
        </w:tcPr>
        <w:p w:rsidR="00DD3BEF" w:rsidRDefault="00DD3BEF" w:rsidP="0081670F">
          <w:pPr>
            <w:ind w:left="-109" w:right="2523"/>
          </w:pPr>
        </w:p>
      </w:tc>
    </w:tr>
    <w:tr w:rsidR="00155B09" w:rsidTr="00155B09">
      <w:trPr>
        <w:gridAfter w:val="1"/>
        <w:wAfter w:w="62" w:type="dxa"/>
        <w:trHeight w:val="113"/>
      </w:trPr>
      <w:tc>
        <w:tcPr>
          <w:tcW w:w="420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</w:tr>
    <w:tr w:rsidR="00155B09" w:rsidTr="00155B09">
      <w:trPr>
        <w:gridAfter w:val="1"/>
        <w:wAfter w:w="62" w:type="dxa"/>
        <w:trHeight w:val="113"/>
      </w:trPr>
      <w:tc>
        <w:tcPr>
          <w:tcW w:w="420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</w:tr>
    <w:tr w:rsidR="00DD3BEF" w:rsidTr="00155B09">
      <w:tc>
        <w:tcPr>
          <w:tcW w:w="16356" w:type="dxa"/>
          <w:gridSpan w:val="40"/>
          <w:shd w:val="clear" w:color="auto" w:fill="0000FF"/>
        </w:tcPr>
        <w:p w:rsidR="00DD3BEF" w:rsidRPr="000A2F6A" w:rsidRDefault="00DD3BEF" w:rsidP="00DD3BEF">
          <w:pPr>
            <w:ind w:left="1389" w:right="2523"/>
            <w:rPr>
              <w:sz w:val="40"/>
            </w:rPr>
          </w:pPr>
        </w:p>
        <w:p w:rsidR="00DD3BEF" w:rsidRPr="00F609E8" w:rsidRDefault="00DD3BEF" w:rsidP="00DD3BEF">
          <w:pPr>
            <w:pStyle w:val="Footer"/>
            <w:ind w:right="2523"/>
            <w:rPr>
              <w:color w:val="FFFFFF" w:themeColor="background1"/>
              <w:sz w:val="14"/>
            </w:rPr>
          </w:pPr>
          <w:r w:rsidRPr="00F609E8">
            <w:rPr>
              <w:color w:val="FFFFFF" w:themeColor="background1"/>
              <w:sz w:val="14"/>
            </w:rPr>
            <w:t>The Picture Communication Symbols © 1981-2011 by Mayer Johnson LLC.  All Rights Reserved Worldwide.  Used with permission.  Boardmaker ® is a trademark of Mayer-Johnson LLC</w:t>
          </w:r>
        </w:p>
        <w:p w:rsidR="00DD3BEF" w:rsidRDefault="00DD3BEF" w:rsidP="00DD3BEF">
          <w:pPr>
            <w:ind w:left="1389" w:right="2523"/>
          </w:pPr>
        </w:p>
      </w:tc>
    </w:tr>
  </w:tbl>
  <w:p w:rsidR="00085F7B" w:rsidRPr="00DD3BEF" w:rsidRDefault="00085F7B">
    <w:pPr>
      <w:pStyle w:val="Footer"/>
      <w:rPr>
        <w:sz w:val="2"/>
      </w:rPr>
    </w:pPr>
  </w:p>
</w:ftr>
</file>

<file path=word/footer4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1629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0"/>
      <w:gridCol w:w="419"/>
      <w:gridCol w:w="419"/>
      <w:gridCol w:w="419"/>
      <w:gridCol w:w="419"/>
      <w:gridCol w:w="419"/>
      <w:gridCol w:w="419"/>
      <w:gridCol w:w="418"/>
      <w:gridCol w:w="418"/>
      <w:gridCol w:w="418"/>
      <w:gridCol w:w="418"/>
      <w:gridCol w:w="418"/>
      <w:gridCol w:w="418"/>
      <w:gridCol w:w="418"/>
      <w:gridCol w:w="418"/>
      <w:gridCol w:w="418"/>
      <w:gridCol w:w="418"/>
      <w:gridCol w:w="418"/>
      <w:gridCol w:w="418"/>
      <w:gridCol w:w="418"/>
      <w:gridCol w:w="418"/>
      <w:gridCol w:w="418"/>
      <w:gridCol w:w="418"/>
      <w:gridCol w:w="417"/>
      <w:gridCol w:w="417"/>
      <w:gridCol w:w="417"/>
      <w:gridCol w:w="417"/>
      <w:gridCol w:w="417"/>
      <w:gridCol w:w="417"/>
      <w:gridCol w:w="417"/>
      <w:gridCol w:w="417"/>
      <w:gridCol w:w="417"/>
      <w:gridCol w:w="417"/>
      <w:gridCol w:w="417"/>
      <w:gridCol w:w="417"/>
      <w:gridCol w:w="417"/>
      <w:gridCol w:w="417"/>
      <w:gridCol w:w="417"/>
      <w:gridCol w:w="417"/>
    </w:tblGrid>
    <w:tr w:rsidR="00155B09" w:rsidTr="00155B09">
      <w:trPr>
        <w:trHeight w:val="113"/>
      </w:trPr>
      <w:tc>
        <w:tcPr>
          <w:tcW w:w="420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  <w:bookmarkStart w:id="8" w:name="_Hlk6930462"/>
        </w:p>
      </w:tc>
      <w:tc>
        <w:tcPr>
          <w:tcW w:w="419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</w:tr>
    <w:tr w:rsidR="00155B09" w:rsidTr="00155B09">
      <w:trPr>
        <w:trHeight w:val="113"/>
      </w:trPr>
      <w:tc>
        <w:tcPr>
          <w:tcW w:w="420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</w:tr>
    <w:tr w:rsidR="00DD3BEF" w:rsidTr="00962F39">
      <w:tc>
        <w:tcPr>
          <w:tcW w:w="16294" w:type="dxa"/>
          <w:gridSpan w:val="39"/>
          <w:shd w:val="clear" w:color="auto" w:fill="C00000"/>
        </w:tcPr>
        <w:p w:rsidR="00DD3BEF" w:rsidRPr="000A2F6A" w:rsidRDefault="00DD3BEF" w:rsidP="00DD3BEF">
          <w:pPr>
            <w:ind w:left="1389" w:right="2523"/>
            <w:rPr>
              <w:sz w:val="40"/>
            </w:rPr>
          </w:pPr>
        </w:p>
        <w:p w:rsidR="00DD3BEF" w:rsidRPr="00F609E8" w:rsidRDefault="00DD3BEF" w:rsidP="00DD3BEF">
          <w:pPr>
            <w:pStyle w:val="Footer"/>
            <w:ind w:right="2523"/>
            <w:rPr>
              <w:color w:val="FFFFFF" w:themeColor="background1"/>
              <w:sz w:val="14"/>
            </w:rPr>
          </w:pPr>
          <w:r w:rsidRPr="00F609E8">
            <w:rPr>
              <w:color w:val="FFFFFF" w:themeColor="background1"/>
              <w:sz w:val="14"/>
            </w:rPr>
            <w:t>The Picture Communication Symbols © 1981-2011 by Mayer Johnson LLC.  All Rights Reserved Worldwide.  Used with permission.  Boardmaker ® is a trademark of Mayer-Johnson LLC</w:t>
          </w:r>
        </w:p>
        <w:p w:rsidR="00DD3BEF" w:rsidRDefault="00DD3BEF" w:rsidP="00DD3BEF">
          <w:pPr>
            <w:ind w:left="1389" w:right="2523"/>
          </w:pPr>
        </w:p>
      </w:tc>
    </w:tr>
    <w:bookmarkEnd w:id="8"/>
  </w:tbl>
  <w:p w:rsidR="00085F7B" w:rsidRPr="00DD3BEF" w:rsidRDefault="00085F7B">
    <w:pPr>
      <w:pStyle w:val="Footer"/>
      <w:rPr>
        <w:sz w:val="2"/>
      </w:rPr>
    </w:pPr>
  </w:p>
</w:ftr>
</file>

<file path=word/footer5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16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0"/>
      <w:gridCol w:w="419"/>
      <w:gridCol w:w="419"/>
      <w:gridCol w:w="419"/>
      <w:gridCol w:w="419"/>
      <w:gridCol w:w="419"/>
      <w:gridCol w:w="419"/>
      <w:gridCol w:w="418"/>
      <w:gridCol w:w="418"/>
      <w:gridCol w:w="418"/>
      <w:gridCol w:w="418"/>
      <w:gridCol w:w="418"/>
      <w:gridCol w:w="418"/>
      <w:gridCol w:w="418"/>
      <w:gridCol w:w="418"/>
      <w:gridCol w:w="418"/>
      <w:gridCol w:w="418"/>
      <w:gridCol w:w="418"/>
      <w:gridCol w:w="418"/>
      <w:gridCol w:w="418"/>
      <w:gridCol w:w="418"/>
      <w:gridCol w:w="418"/>
      <w:gridCol w:w="418"/>
      <w:gridCol w:w="417"/>
      <w:gridCol w:w="417"/>
      <w:gridCol w:w="417"/>
      <w:gridCol w:w="417"/>
      <w:gridCol w:w="417"/>
      <w:gridCol w:w="417"/>
      <w:gridCol w:w="417"/>
      <w:gridCol w:w="417"/>
      <w:gridCol w:w="417"/>
      <w:gridCol w:w="417"/>
      <w:gridCol w:w="417"/>
      <w:gridCol w:w="417"/>
      <w:gridCol w:w="417"/>
      <w:gridCol w:w="417"/>
      <w:gridCol w:w="417"/>
      <w:gridCol w:w="417"/>
      <w:gridCol w:w="8"/>
      <w:gridCol w:w="54"/>
    </w:tblGrid>
    <w:tr w:rsidR="00DD3BEF" w:rsidTr="00155B09">
      <w:tc>
        <w:tcPr>
          <w:tcW w:w="16356" w:type="dxa"/>
          <w:gridSpan w:val="41"/>
          <w:shd w:val="clear" w:color="auto" w:fill="auto"/>
        </w:tcPr>
        <w:p w:rsidR="00DD3BEF" w:rsidRDefault="00DD3BEF" w:rsidP="0081670F">
          <w:pPr>
            <w:ind w:left="-109" w:right="2523"/>
          </w:pPr>
        </w:p>
      </w:tc>
    </w:tr>
    <w:tr w:rsidR="00155B09" w:rsidTr="00155B09">
      <w:trPr>
        <w:gridAfter w:val="2"/>
        <w:wAfter w:w="62" w:type="dxa"/>
        <w:trHeight w:val="113"/>
      </w:trPr>
      <w:tc>
        <w:tcPr>
          <w:tcW w:w="420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</w:tr>
    <w:tr w:rsidR="00155B09" w:rsidTr="00155B09">
      <w:trPr>
        <w:gridAfter w:val="2"/>
        <w:wAfter w:w="62" w:type="dxa"/>
        <w:trHeight w:val="113"/>
      </w:trPr>
      <w:tc>
        <w:tcPr>
          <w:tcW w:w="420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</w:tr>
    <w:tr w:rsidR="00DD3BEF" w:rsidTr="00155B09">
      <w:trPr>
        <w:gridAfter w:val="1"/>
        <w:wAfter w:w="54" w:type="dxa"/>
      </w:trPr>
      <w:tc>
        <w:tcPr>
          <w:tcW w:w="16302" w:type="dxa"/>
          <w:gridSpan w:val="40"/>
          <w:shd w:val="clear" w:color="auto" w:fill="00B050"/>
        </w:tcPr>
        <w:p w:rsidR="00DD3BEF" w:rsidRPr="000A2F6A" w:rsidRDefault="00DD3BEF" w:rsidP="00DD3BEF">
          <w:pPr>
            <w:ind w:left="1389" w:right="2523"/>
            <w:rPr>
              <w:sz w:val="40"/>
            </w:rPr>
          </w:pPr>
        </w:p>
        <w:p w:rsidR="00DD3BEF" w:rsidRPr="00F609E8" w:rsidRDefault="00DD3BEF" w:rsidP="00DD3BEF">
          <w:pPr>
            <w:pStyle w:val="Footer"/>
            <w:ind w:right="2523"/>
            <w:rPr>
              <w:color w:val="FFFFFF" w:themeColor="background1"/>
              <w:sz w:val="14"/>
            </w:rPr>
          </w:pPr>
          <w:r w:rsidRPr="00F609E8">
            <w:rPr>
              <w:color w:val="FFFFFF" w:themeColor="background1"/>
              <w:sz w:val="14"/>
            </w:rPr>
            <w:t>The Picture Communication Symbols © 1981-2011 by Mayer Johnson LLC.  All Rights Reserved Worldwide.  Used with permission.  Boardmaker ® is a trademark of Mayer-Johnson LLC</w:t>
          </w:r>
        </w:p>
        <w:p w:rsidR="00DD3BEF" w:rsidRDefault="00DD3BEF" w:rsidP="00DD3BEF">
          <w:pPr>
            <w:ind w:left="1389" w:right="2523"/>
          </w:pPr>
        </w:p>
      </w:tc>
    </w:tr>
  </w:tbl>
  <w:p w:rsidR="00085F7B" w:rsidRPr="00DD3BEF" w:rsidRDefault="00085F7B">
    <w:pPr>
      <w:pStyle w:val="Footer"/>
      <w:rPr>
        <w:sz w:val="2"/>
      </w:rPr>
    </w:pPr>
  </w:p>
</w:ftr>
</file>

<file path=word/footer6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1630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0"/>
      <w:gridCol w:w="419"/>
      <w:gridCol w:w="419"/>
      <w:gridCol w:w="419"/>
      <w:gridCol w:w="419"/>
      <w:gridCol w:w="419"/>
      <w:gridCol w:w="419"/>
      <w:gridCol w:w="418"/>
      <w:gridCol w:w="418"/>
      <w:gridCol w:w="418"/>
      <w:gridCol w:w="418"/>
      <w:gridCol w:w="418"/>
      <w:gridCol w:w="418"/>
      <w:gridCol w:w="418"/>
      <w:gridCol w:w="418"/>
      <w:gridCol w:w="418"/>
      <w:gridCol w:w="418"/>
      <w:gridCol w:w="418"/>
      <w:gridCol w:w="418"/>
      <w:gridCol w:w="418"/>
      <w:gridCol w:w="418"/>
      <w:gridCol w:w="418"/>
      <w:gridCol w:w="418"/>
      <w:gridCol w:w="417"/>
      <w:gridCol w:w="417"/>
      <w:gridCol w:w="417"/>
      <w:gridCol w:w="417"/>
      <w:gridCol w:w="417"/>
      <w:gridCol w:w="417"/>
      <w:gridCol w:w="417"/>
      <w:gridCol w:w="417"/>
      <w:gridCol w:w="417"/>
      <w:gridCol w:w="417"/>
      <w:gridCol w:w="417"/>
      <w:gridCol w:w="417"/>
      <w:gridCol w:w="417"/>
      <w:gridCol w:w="417"/>
      <w:gridCol w:w="417"/>
      <w:gridCol w:w="417"/>
      <w:gridCol w:w="8"/>
    </w:tblGrid>
    <w:tr w:rsidR="00155B09" w:rsidTr="00155B09">
      <w:trPr>
        <w:gridAfter w:val="1"/>
        <w:wAfter w:w="8" w:type="dxa"/>
        <w:trHeight w:val="113"/>
      </w:trPr>
      <w:tc>
        <w:tcPr>
          <w:tcW w:w="420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</w:tr>
    <w:tr w:rsidR="00155B09" w:rsidTr="00155B09">
      <w:trPr>
        <w:gridAfter w:val="1"/>
        <w:wAfter w:w="8" w:type="dxa"/>
        <w:trHeight w:val="113"/>
      </w:trPr>
      <w:tc>
        <w:tcPr>
          <w:tcW w:w="420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</w:tr>
    <w:tr w:rsidR="00DD3BEF" w:rsidTr="00155B09">
      <w:tc>
        <w:tcPr>
          <w:tcW w:w="16302" w:type="dxa"/>
          <w:gridSpan w:val="40"/>
          <w:shd w:val="clear" w:color="auto" w:fill="0000FF"/>
        </w:tcPr>
        <w:p w:rsidR="00DD3BEF" w:rsidRPr="000A2F6A" w:rsidRDefault="00DD3BEF" w:rsidP="00DD3BEF">
          <w:pPr>
            <w:ind w:left="1389" w:right="2523"/>
            <w:rPr>
              <w:sz w:val="40"/>
            </w:rPr>
          </w:pPr>
        </w:p>
        <w:p w:rsidR="00DD3BEF" w:rsidRPr="00F609E8" w:rsidRDefault="00DD3BEF" w:rsidP="00DD3BEF">
          <w:pPr>
            <w:pStyle w:val="Footer"/>
            <w:ind w:right="2523"/>
            <w:rPr>
              <w:color w:val="FFFFFF" w:themeColor="background1"/>
              <w:sz w:val="14"/>
            </w:rPr>
          </w:pPr>
          <w:r w:rsidRPr="00F609E8">
            <w:rPr>
              <w:color w:val="FFFFFF" w:themeColor="background1"/>
              <w:sz w:val="14"/>
            </w:rPr>
            <w:t>The Picture Communication Symbols © 1981-2011 by Mayer Johnson LLC.  All Rights Reserved Worldwide.  Used with permission.  Boardmaker ® is a trademark of Mayer-Johnson LLC</w:t>
          </w:r>
        </w:p>
        <w:p w:rsidR="00DD3BEF" w:rsidRDefault="00DD3BEF" w:rsidP="00DD3BEF">
          <w:pPr>
            <w:ind w:left="1389" w:right="2523"/>
          </w:pPr>
        </w:p>
      </w:tc>
    </w:tr>
  </w:tbl>
  <w:p w:rsidR="00085F7B" w:rsidRPr="00DD3BEF" w:rsidRDefault="00085F7B">
    <w:pPr>
      <w:pStyle w:val="Footer"/>
      <w:rPr>
        <w:sz w:val="2"/>
      </w:rPr>
    </w:pPr>
  </w:p>
</w:ftr>
</file>

<file path=word/footer7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1630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0"/>
      <w:gridCol w:w="419"/>
      <w:gridCol w:w="419"/>
      <w:gridCol w:w="419"/>
      <w:gridCol w:w="419"/>
      <w:gridCol w:w="419"/>
      <w:gridCol w:w="419"/>
      <w:gridCol w:w="418"/>
      <w:gridCol w:w="418"/>
      <w:gridCol w:w="418"/>
      <w:gridCol w:w="418"/>
      <w:gridCol w:w="418"/>
      <w:gridCol w:w="418"/>
      <w:gridCol w:w="418"/>
      <w:gridCol w:w="418"/>
      <w:gridCol w:w="418"/>
      <w:gridCol w:w="418"/>
      <w:gridCol w:w="418"/>
      <w:gridCol w:w="418"/>
      <w:gridCol w:w="418"/>
      <w:gridCol w:w="418"/>
      <w:gridCol w:w="418"/>
      <w:gridCol w:w="418"/>
      <w:gridCol w:w="417"/>
      <w:gridCol w:w="417"/>
      <w:gridCol w:w="417"/>
      <w:gridCol w:w="417"/>
      <w:gridCol w:w="417"/>
      <w:gridCol w:w="417"/>
      <w:gridCol w:w="417"/>
      <w:gridCol w:w="417"/>
      <w:gridCol w:w="417"/>
      <w:gridCol w:w="417"/>
      <w:gridCol w:w="417"/>
      <w:gridCol w:w="417"/>
      <w:gridCol w:w="417"/>
      <w:gridCol w:w="417"/>
      <w:gridCol w:w="417"/>
      <w:gridCol w:w="417"/>
      <w:gridCol w:w="8"/>
    </w:tblGrid>
    <w:tr w:rsidR="00DD3BEF" w:rsidTr="00155B09">
      <w:tc>
        <w:tcPr>
          <w:tcW w:w="16302" w:type="dxa"/>
          <w:gridSpan w:val="40"/>
          <w:shd w:val="clear" w:color="auto" w:fill="auto"/>
        </w:tcPr>
        <w:p w:rsidR="00DD3BEF" w:rsidRDefault="00DD3BEF" w:rsidP="0081670F">
          <w:pPr>
            <w:ind w:left="-109" w:right="2523"/>
          </w:pPr>
        </w:p>
      </w:tc>
    </w:tr>
    <w:tr w:rsidR="00155B09" w:rsidTr="00155B09">
      <w:trPr>
        <w:gridAfter w:val="1"/>
        <w:wAfter w:w="8" w:type="dxa"/>
        <w:trHeight w:val="113"/>
      </w:trPr>
      <w:tc>
        <w:tcPr>
          <w:tcW w:w="420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</w:tr>
    <w:tr w:rsidR="00155B09" w:rsidTr="00155B09">
      <w:trPr>
        <w:gridAfter w:val="1"/>
        <w:wAfter w:w="8" w:type="dxa"/>
        <w:trHeight w:val="113"/>
      </w:trPr>
      <w:tc>
        <w:tcPr>
          <w:tcW w:w="420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</w:tr>
    <w:tr w:rsidR="00DD3BEF" w:rsidTr="00155B09">
      <w:tc>
        <w:tcPr>
          <w:tcW w:w="16302" w:type="dxa"/>
          <w:gridSpan w:val="40"/>
          <w:shd w:val="clear" w:color="auto" w:fill="C00000"/>
        </w:tcPr>
        <w:p w:rsidR="00DD3BEF" w:rsidRPr="000A2F6A" w:rsidRDefault="00DD3BEF" w:rsidP="00DD3BEF">
          <w:pPr>
            <w:ind w:left="1389" w:right="2523"/>
            <w:rPr>
              <w:sz w:val="40"/>
            </w:rPr>
          </w:pPr>
        </w:p>
        <w:p w:rsidR="00DD3BEF" w:rsidRPr="00F609E8" w:rsidRDefault="00DD3BEF" w:rsidP="00DD3BEF">
          <w:pPr>
            <w:pStyle w:val="Footer"/>
            <w:ind w:right="2523"/>
            <w:rPr>
              <w:color w:val="FFFFFF" w:themeColor="background1"/>
              <w:sz w:val="14"/>
            </w:rPr>
          </w:pPr>
          <w:r w:rsidRPr="00F609E8">
            <w:rPr>
              <w:color w:val="FFFFFF" w:themeColor="background1"/>
              <w:sz w:val="14"/>
            </w:rPr>
            <w:t>The Picture Communication Symbols © 1981-2011 by Mayer Johnson LLC.  All Rights Reserved Worldwide.  Used with permission.  Boardmaker ® is a trademark of Mayer-Johnson LLC</w:t>
          </w:r>
        </w:p>
        <w:p w:rsidR="00DD3BEF" w:rsidRDefault="00DD3BEF" w:rsidP="00DD3BEF">
          <w:pPr>
            <w:ind w:left="1389" w:right="2523"/>
          </w:pPr>
        </w:p>
      </w:tc>
    </w:tr>
  </w:tbl>
  <w:p w:rsidR="00085F7B" w:rsidRPr="00DD3BEF" w:rsidRDefault="00085F7B">
    <w:pPr>
      <w:pStyle w:val="Footer"/>
      <w:rPr>
        <w:sz w:val="2"/>
      </w:rPr>
    </w:pPr>
  </w:p>
</w:ftr>
</file>

<file path=word/footer8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1630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0"/>
      <w:gridCol w:w="419"/>
      <w:gridCol w:w="419"/>
      <w:gridCol w:w="419"/>
      <w:gridCol w:w="419"/>
      <w:gridCol w:w="419"/>
      <w:gridCol w:w="419"/>
      <w:gridCol w:w="418"/>
      <w:gridCol w:w="418"/>
      <w:gridCol w:w="418"/>
      <w:gridCol w:w="418"/>
      <w:gridCol w:w="418"/>
      <w:gridCol w:w="418"/>
      <w:gridCol w:w="418"/>
      <w:gridCol w:w="418"/>
      <w:gridCol w:w="418"/>
      <w:gridCol w:w="418"/>
      <w:gridCol w:w="418"/>
      <w:gridCol w:w="418"/>
      <w:gridCol w:w="418"/>
      <w:gridCol w:w="418"/>
      <w:gridCol w:w="418"/>
      <w:gridCol w:w="418"/>
      <w:gridCol w:w="417"/>
      <w:gridCol w:w="417"/>
      <w:gridCol w:w="417"/>
      <w:gridCol w:w="417"/>
      <w:gridCol w:w="417"/>
      <w:gridCol w:w="417"/>
      <w:gridCol w:w="417"/>
      <w:gridCol w:w="417"/>
      <w:gridCol w:w="417"/>
      <w:gridCol w:w="417"/>
      <w:gridCol w:w="417"/>
      <w:gridCol w:w="417"/>
      <w:gridCol w:w="417"/>
      <w:gridCol w:w="417"/>
      <w:gridCol w:w="417"/>
      <w:gridCol w:w="417"/>
      <w:gridCol w:w="8"/>
    </w:tblGrid>
    <w:tr w:rsidR="00783C3D" w:rsidTr="00155B09">
      <w:tc>
        <w:tcPr>
          <w:tcW w:w="16302" w:type="dxa"/>
          <w:gridSpan w:val="40"/>
          <w:shd w:val="clear" w:color="auto" w:fill="auto"/>
        </w:tcPr>
        <w:p w:rsidR="00783C3D" w:rsidRDefault="00783C3D" w:rsidP="00783C3D">
          <w:pPr>
            <w:ind w:left="1389" w:right="2523"/>
          </w:pPr>
        </w:p>
        <w:p w:rsidR="00783C3D" w:rsidRDefault="00783C3D" w:rsidP="00783C3D">
          <w:pPr>
            <w:ind w:left="1389" w:right="2523"/>
          </w:pPr>
        </w:p>
      </w:tc>
    </w:tr>
    <w:tr w:rsidR="00155B09" w:rsidTr="00155B09">
      <w:trPr>
        <w:gridAfter w:val="1"/>
        <w:wAfter w:w="8" w:type="dxa"/>
        <w:trHeight w:val="113"/>
      </w:trPr>
      <w:tc>
        <w:tcPr>
          <w:tcW w:w="420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</w:tr>
    <w:tr w:rsidR="00155B09" w:rsidTr="00155B09">
      <w:trPr>
        <w:gridAfter w:val="1"/>
        <w:wAfter w:w="8" w:type="dxa"/>
        <w:trHeight w:val="113"/>
      </w:trPr>
      <w:tc>
        <w:tcPr>
          <w:tcW w:w="420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</w:tr>
    <w:tr w:rsidR="00783C3D" w:rsidTr="00155B09">
      <w:tc>
        <w:tcPr>
          <w:tcW w:w="16302" w:type="dxa"/>
          <w:gridSpan w:val="40"/>
          <w:shd w:val="clear" w:color="auto" w:fill="00B050"/>
        </w:tcPr>
        <w:p w:rsidR="00783C3D" w:rsidRPr="000A2F6A" w:rsidRDefault="00783C3D" w:rsidP="00783C3D">
          <w:pPr>
            <w:ind w:left="1389" w:right="2523"/>
            <w:rPr>
              <w:sz w:val="40"/>
            </w:rPr>
          </w:pPr>
        </w:p>
        <w:p w:rsidR="00783C3D" w:rsidRPr="00F609E8" w:rsidRDefault="00783C3D" w:rsidP="00783C3D">
          <w:pPr>
            <w:pStyle w:val="Footer"/>
            <w:ind w:right="2523"/>
            <w:rPr>
              <w:color w:val="FFFFFF" w:themeColor="background1"/>
              <w:sz w:val="14"/>
            </w:rPr>
          </w:pPr>
          <w:r w:rsidRPr="00F609E8">
            <w:rPr>
              <w:color w:val="FFFFFF" w:themeColor="background1"/>
              <w:sz w:val="14"/>
            </w:rPr>
            <w:t>The Picture Communication Symbols © 1981-2011 by Mayer Johnson LLC.  All Rights Reserved Worldwide.  Used with permission.  Boardmaker ® is a trademark of Mayer-Johnson LLC</w:t>
          </w:r>
        </w:p>
        <w:p w:rsidR="00783C3D" w:rsidRDefault="00783C3D" w:rsidP="00783C3D">
          <w:pPr>
            <w:ind w:left="1389" w:right="2523"/>
          </w:pPr>
        </w:p>
      </w:tc>
    </w:tr>
  </w:tbl>
  <w:p w:rsidR="00085F7B" w:rsidRPr="00783C3D" w:rsidRDefault="00085F7B">
    <w:pPr>
      <w:pStyle w:val="Footer"/>
      <w:rPr>
        <w:sz w:val="2"/>
      </w:rPr>
    </w:pPr>
  </w:p>
</w:ftr>
</file>

<file path=word/footer9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1630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0"/>
      <w:gridCol w:w="419"/>
      <w:gridCol w:w="419"/>
      <w:gridCol w:w="419"/>
      <w:gridCol w:w="419"/>
      <w:gridCol w:w="419"/>
      <w:gridCol w:w="419"/>
      <w:gridCol w:w="418"/>
      <w:gridCol w:w="418"/>
      <w:gridCol w:w="418"/>
      <w:gridCol w:w="418"/>
      <w:gridCol w:w="418"/>
      <w:gridCol w:w="418"/>
      <w:gridCol w:w="418"/>
      <w:gridCol w:w="418"/>
      <w:gridCol w:w="418"/>
      <w:gridCol w:w="418"/>
      <w:gridCol w:w="418"/>
      <w:gridCol w:w="418"/>
      <w:gridCol w:w="418"/>
      <w:gridCol w:w="418"/>
      <w:gridCol w:w="418"/>
      <w:gridCol w:w="418"/>
      <w:gridCol w:w="417"/>
      <w:gridCol w:w="417"/>
      <w:gridCol w:w="417"/>
      <w:gridCol w:w="417"/>
      <w:gridCol w:w="417"/>
      <w:gridCol w:w="417"/>
      <w:gridCol w:w="417"/>
      <w:gridCol w:w="417"/>
      <w:gridCol w:w="417"/>
      <w:gridCol w:w="417"/>
      <w:gridCol w:w="417"/>
      <w:gridCol w:w="417"/>
      <w:gridCol w:w="417"/>
      <w:gridCol w:w="417"/>
      <w:gridCol w:w="417"/>
      <w:gridCol w:w="417"/>
      <w:gridCol w:w="8"/>
    </w:tblGrid>
    <w:tr w:rsidR="00783C3D" w:rsidTr="00155B09">
      <w:tc>
        <w:tcPr>
          <w:tcW w:w="16302" w:type="dxa"/>
          <w:gridSpan w:val="40"/>
          <w:shd w:val="clear" w:color="auto" w:fill="auto"/>
        </w:tcPr>
        <w:p w:rsidR="00783C3D" w:rsidRDefault="00783C3D" w:rsidP="00783C3D">
          <w:pPr>
            <w:ind w:left="1389" w:right="2523"/>
          </w:pPr>
        </w:p>
        <w:p w:rsidR="00783C3D" w:rsidRDefault="00783C3D" w:rsidP="0081670F">
          <w:pPr>
            <w:ind w:left="-109" w:right="2523"/>
          </w:pPr>
        </w:p>
      </w:tc>
    </w:tr>
    <w:tr w:rsidR="00155B09" w:rsidTr="00155B09">
      <w:trPr>
        <w:gridAfter w:val="1"/>
        <w:wAfter w:w="8" w:type="dxa"/>
        <w:trHeight w:val="113"/>
      </w:trPr>
      <w:tc>
        <w:tcPr>
          <w:tcW w:w="420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</w:tr>
    <w:tr w:rsidR="00155B09" w:rsidTr="00155B09">
      <w:trPr>
        <w:gridAfter w:val="1"/>
        <w:wAfter w:w="8" w:type="dxa"/>
        <w:trHeight w:val="113"/>
      </w:trPr>
      <w:tc>
        <w:tcPr>
          <w:tcW w:w="420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00FF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</w:tr>
    <w:tr w:rsidR="00783C3D" w:rsidTr="00155B09">
      <w:tc>
        <w:tcPr>
          <w:tcW w:w="16302" w:type="dxa"/>
          <w:gridSpan w:val="40"/>
          <w:shd w:val="clear" w:color="auto" w:fill="0000FF"/>
        </w:tcPr>
        <w:p w:rsidR="00783C3D" w:rsidRPr="000A2F6A" w:rsidRDefault="00783C3D" w:rsidP="00783C3D">
          <w:pPr>
            <w:ind w:left="1389" w:right="2523"/>
            <w:rPr>
              <w:sz w:val="40"/>
            </w:rPr>
          </w:pPr>
        </w:p>
        <w:p w:rsidR="00783C3D" w:rsidRPr="00F609E8" w:rsidRDefault="00783C3D" w:rsidP="00783C3D">
          <w:pPr>
            <w:pStyle w:val="Footer"/>
            <w:ind w:right="2523"/>
            <w:rPr>
              <w:color w:val="FFFFFF" w:themeColor="background1"/>
              <w:sz w:val="14"/>
            </w:rPr>
          </w:pPr>
          <w:r w:rsidRPr="00F609E8">
            <w:rPr>
              <w:color w:val="FFFFFF" w:themeColor="background1"/>
              <w:sz w:val="14"/>
            </w:rPr>
            <w:t>The Picture Communication Symbols © 1981-2011 by Mayer Johnson LLC.  All Rights Reserved Worldwide.  Used with permission.  Boardmaker ® is a trademark of Mayer-Johnson LLC</w:t>
          </w:r>
        </w:p>
        <w:p w:rsidR="00783C3D" w:rsidRDefault="00783C3D" w:rsidP="00783C3D">
          <w:pPr>
            <w:ind w:left="1389" w:right="2523"/>
          </w:pPr>
        </w:p>
      </w:tc>
    </w:tr>
  </w:tbl>
  <w:p w:rsidR="00085F7B" w:rsidRPr="00783C3D" w:rsidRDefault="00085F7B">
    <w:pPr>
      <w:pStyle w:val="Footer"/>
      <w:rPr>
        <w:sz w:val="2"/>
      </w:rPr>
    </w:pPr>
  </w:p>
</w:ftr>
</file>

<file path=word/footer10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1630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0"/>
      <w:gridCol w:w="419"/>
      <w:gridCol w:w="419"/>
      <w:gridCol w:w="419"/>
      <w:gridCol w:w="419"/>
      <w:gridCol w:w="419"/>
      <w:gridCol w:w="419"/>
      <w:gridCol w:w="418"/>
      <w:gridCol w:w="418"/>
      <w:gridCol w:w="418"/>
      <w:gridCol w:w="418"/>
      <w:gridCol w:w="418"/>
      <w:gridCol w:w="418"/>
      <w:gridCol w:w="418"/>
      <w:gridCol w:w="418"/>
      <w:gridCol w:w="418"/>
      <w:gridCol w:w="418"/>
      <w:gridCol w:w="418"/>
      <w:gridCol w:w="418"/>
      <w:gridCol w:w="418"/>
      <w:gridCol w:w="418"/>
      <w:gridCol w:w="418"/>
      <w:gridCol w:w="418"/>
      <w:gridCol w:w="417"/>
      <w:gridCol w:w="417"/>
      <w:gridCol w:w="417"/>
      <w:gridCol w:w="417"/>
      <w:gridCol w:w="417"/>
      <w:gridCol w:w="417"/>
      <w:gridCol w:w="417"/>
      <w:gridCol w:w="417"/>
      <w:gridCol w:w="417"/>
      <w:gridCol w:w="417"/>
      <w:gridCol w:w="417"/>
      <w:gridCol w:w="417"/>
      <w:gridCol w:w="417"/>
      <w:gridCol w:w="417"/>
      <w:gridCol w:w="417"/>
      <w:gridCol w:w="417"/>
      <w:gridCol w:w="8"/>
    </w:tblGrid>
    <w:tr w:rsidR="00155B09" w:rsidTr="00155B09">
      <w:trPr>
        <w:gridAfter w:val="1"/>
        <w:wAfter w:w="8" w:type="dxa"/>
        <w:trHeight w:val="113"/>
      </w:trPr>
      <w:tc>
        <w:tcPr>
          <w:tcW w:w="420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</w:tr>
    <w:tr w:rsidR="00155B09" w:rsidTr="00155B09">
      <w:trPr>
        <w:gridAfter w:val="1"/>
        <w:wAfter w:w="8" w:type="dxa"/>
        <w:trHeight w:val="113"/>
      </w:trPr>
      <w:tc>
        <w:tcPr>
          <w:tcW w:w="420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00B05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</w:tr>
    <w:tr w:rsidR="00783C3D" w:rsidTr="00155B09">
      <w:tc>
        <w:tcPr>
          <w:tcW w:w="16302" w:type="dxa"/>
          <w:gridSpan w:val="40"/>
          <w:shd w:val="clear" w:color="auto" w:fill="00B050"/>
        </w:tcPr>
        <w:p w:rsidR="00783C3D" w:rsidRPr="000A2F6A" w:rsidRDefault="00783C3D" w:rsidP="00783C3D">
          <w:pPr>
            <w:ind w:left="1389" w:right="2523"/>
            <w:rPr>
              <w:sz w:val="40"/>
            </w:rPr>
          </w:pPr>
        </w:p>
        <w:p w:rsidR="00783C3D" w:rsidRPr="00F609E8" w:rsidRDefault="00783C3D" w:rsidP="00783C3D">
          <w:pPr>
            <w:pStyle w:val="Footer"/>
            <w:ind w:right="2523"/>
            <w:rPr>
              <w:color w:val="FFFFFF" w:themeColor="background1"/>
              <w:sz w:val="14"/>
            </w:rPr>
          </w:pPr>
          <w:r w:rsidRPr="00F609E8">
            <w:rPr>
              <w:color w:val="FFFFFF" w:themeColor="background1"/>
              <w:sz w:val="14"/>
            </w:rPr>
            <w:t>The Picture Communication Symbols © 1981-2011 by Mayer Johnson LLC.  All Rights Reserved Worldwide.  Used with permission.  Boardmaker ® is a trademark of Mayer-Johnson LLC</w:t>
          </w:r>
        </w:p>
        <w:p w:rsidR="00783C3D" w:rsidRDefault="00783C3D" w:rsidP="00783C3D">
          <w:pPr>
            <w:ind w:left="1389" w:right="2523"/>
          </w:pPr>
        </w:p>
      </w:tc>
    </w:tr>
  </w:tbl>
  <w:p w:rsidR="00085F7B" w:rsidRPr="00783C3D" w:rsidRDefault="00085F7B">
    <w:pPr>
      <w:pStyle w:val="Footer"/>
      <w:rPr>
        <w:sz w:val="2"/>
      </w:rPr>
    </w:pPr>
  </w:p>
</w:ftr>
</file>

<file path=word/footer1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16302" w:type="dxa"/>
      <w:tblLook w:val="04A0" w:firstRow="1" w:lastRow="0" w:firstColumn="1" w:lastColumn="0" w:noHBand="0" w:noVBand="1"/>
    </w:tblPr>
    <w:tblGrid>
      <w:gridCol w:w="420"/>
      <w:gridCol w:w="419"/>
      <w:gridCol w:w="419"/>
      <w:gridCol w:w="419"/>
      <w:gridCol w:w="419"/>
      <w:gridCol w:w="419"/>
      <w:gridCol w:w="419"/>
      <w:gridCol w:w="418"/>
      <w:gridCol w:w="418"/>
      <w:gridCol w:w="418"/>
      <w:gridCol w:w="418"/>
      <w:gridCol w:w="418"/>
      <w:gridCol w:w="418"/>
      <w:gridCol w:w="418"/>
      <w:gridCol w:w="418"/>
      <w:gridCol w:w="418"/>
      <w:gridCol w:w="418"/>
      <w:gridCol w:w="418"/>
      <w:gridCol w:w="418"/>
      <w:gridCol w:w="418"/>
      <w:gridCol w:w="418"/>
      <w:gridCol w:w="418"/>
      <w:gridCol w:w="418"/>
      <w:gridCol w:w="417"/>
      <w:gridCol w:w="417"/>
      <w:gridCol w:w="417"/>
      <w:gridCol w:w="417"/>
      <w:gridCol w:w="417"/>
      <w:gridCol w:w="417"/>
      <w:gridCol w:w="417"/>
      <w:gridCol w:w="417"/>
      <w:gridCol w:w="417"/>
      <w:gridCol w:w="417"/>
      <w:gridCol w:w="417"/>
      <w:gridCol w:w="417"/>
      <w:gridCol w:w="417"/>
      <w:gridCol w:w="417"/>
      <w:gridCol w:w="417"/>
      <w:gridCol w:w="417"/>
      <w:gridCol w:w="8"/>
    </w:tblGrid>
    <w:tr w:rsidR="00DD3BEF" w:rsidTr="00155B09">
      <w:tc>
        <w:tcPr>
          <w:tcW w:w="16302" w:type="dxa"/>
          <w:gridSpan w:val="40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DD3BEF" w:rsidRDefault="00DD3BEF" w:rsidP="0081670F">
          <w:pPr>
            <w:ind w:left="-109" w:right="2523"/>
          </w:pPr>
        </w:p>
      </w:tc>
    </w:tr>
    <w:tr w:rsidR="00155B09" w:rsidTr="00155B09">
      <w:tblPrEx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Ex>
      <w:trPr>
        <w:gridAfter w:val="1"/>
        <w:wAfter w:w="8" w:type="dxa"/>
        <w:trHeight w:val="113"/>
      </w:trPr>
      <w:tc>
        <w:tcPr>
          <w:tcW w:w="420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</w:tr>
    <w:tr w:rsidR="00155B09" w:rsidTr="00155B09">
      <w:tblPrEx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Ex>
      <w:trPr>
        <w:gridAfter w:val="1"/>
        <w:wAfter w:w="8" w:type="dxa"/>
        <w:trHeight w:val="113"/>
      </w:trPr>
      <w:tc>
        <w:tcPr>
          <w:tcW w:w="420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9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8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  <w:shd w:val="clear" w:color="auto" w:fill="C00000"/>
        </w:tcPr>
        <w:p w:rsidR="00155B09" w:rsidRDefault="00155B09" w:rsidP="00155B09">
          <w:pPr>
            <w:rPr>
              <w:sz w:val="32"/>
            </w:rPr>
          </w:pPr>
        </w:p>
      </w:tc>
      <w:tc>
        <w:tcPr>
          <w:tcW w:w="417" w:type="dxa"/>
        </w:tcPr>
        <w:p w:rsidR="00155B09" w:rsidRDefault="00155B09" w:rsidP="00155B09">
          <w:pPr>
            <w:rPr>
              <w:sz w:val="32"/>
            </w:rPr>
          </w:pPr>
        </w:p>
      </w:tc>
    </w:tr>
    <w:tr w:rsidR="00DD3BEF" w:rsidTr="00155B09">
      <w:tblPrEx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Ex>
      <w:tc>
        <w:tcPr>
          <w:tcW w:w="16302" w:type="dxa"/>
          <w:gridSpan w:val="40"/>
          <w:shd w:val="clear" w:color="auto" w:fill="C00000"/>
        </w:tcPr>
        <w:p w:rsidR="00DD3BEF" w:rsidRPr="000A2F6A" w:rsidRDefault="00DD3BEF" w:rsidP="00DD3BEF">
          <w:pPr>
            <w:ind w:left="1389" w:right="2523"/>
            <w:rPr>
              <w:sz w:val="40"/>
            </w:rPr>
          </w:pPr>
        </w:p>
        <w:p w:rsidR="00DD3BEF" w:rsidRPr="00F609E8" w:rsidRDefault="00DD3BEF" w:rsidP="00DD3BEF">
          <w:pPr>
            <w:pStyle w:val="Footer"/>
            <w:ind w:right="2523"/>
            <w:rPr>
              <w:color w:val="FFFFFF" w:themeColor="background1"/>
              <w:sz w:val="14"/>
            </w:rPr>
          </w:pPr>
          <w:r w:rsidRPr="00F609E8">
            <w:rPr>
              <w:color w:val="FFFFFF" w:themeColor="background1"/>
              <w:sz w:val="14"/>
            </w:rPr>
            <w:t>The Picture Communication Symbols © 1981-2011 by Mayer Johnson LLC.  All Rights Reserved Worldwide.  Used with permission.  Boardmaker ® is a trademark of Mayer-Johnson LLC</w:t>
          </w:r>
        </w:p>
        <w:p w:rsidR="00DD3BEF" w:rsidRDefault="00DD3BEF" w:rsidP="00DD3BEF">
          <w:pPr>
            <w:ind w:left="1389" w:right="2523"/>
          </w:pPr>
        </w:p>
      </w:tc>
    </w:tr>
  </w:tbl>
  <w:p w:rsidR="00085F7B" w:rsidRPr="00DD3BEF" w:rsidRDefault="00085F7B">
    <w:pPr>
      <w:pStyle w:val="Footer"/>
      <w:rPr>
        <w:sz w:val="2"/>
      </w:rPr>
    </w:pPr>
  </w:p>
</w:ftr>
</file>

<file path=word/footer1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2482" w:rsidRPr="003D5707" w:rsidRDefault="00CE2482">
    <w:pPr>
      <w:pStyle w:val="Footer"/>
      <w:rPr>
        <w:sz w:val="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459C" w:rsidRDefault="00D6459C" w:rsidP="00F609E8">
      <w:pPr>
        <w:spacing w:after="0" w:line="240" w:lineRule="auto"/>
      </w:pPr>
      <w:r>
        <w:separator/>
      </w:r>
    </w:p>
  </w:footnote>
  <w:footnote w:type="continuationSeparator" w:id="0">
    <w:p w:rsidR="00D6459C" w:rsidRDefault="00D6459C" w:rsidP="00F609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16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356"/>
    </w:tblGrid>
    <w:tr w:rsidR="00CE2482" w:rsidTr="00CE2482">
      <w:tc>
        <w:tcPr>
          <w:tcW w:w="16356" w:type="dxa"/>
          <w:shd w:val="clear" w:color="auto" w:fill="C00000"/>
        </w:tcPr>
        <w:p w:rsidR="00CE2482" w:rsidRDefault="00CE2482" w:rsidP="00CE2482">
          <w:pPr>
            <w:ind w:left="1389" w:right="2523"/>
          </w:pPr>
        </w:p>
        <w:p w:rsidR="00CE2482" w:rsidRDefault="00CE2482" w:rsidP="00CE2482">
          <w:pPr>
            <w:ind w:left="1389" w:right="2523"/>
          </w:pPr>
        </w:p>
        <w:p w:rsidR="00CE2482" w:rsidRDefault="00CE2482" w:rsidP="00CE2482">
          <w:pPr>
            <w:ind w:left="1389" w:right="2523"/>
          </w:pPr>
        </w:p>
        <w:p w:rsidR="00CE2482" w:rsidRDefault="00CE2482" w:rsidP="00CE2482">
          <w:pPr>
            <w:ind w:left="1389" w:right="2523"/>
          </w:pPr>
        </w:p>
      </w:tc>
    </w:tr>
  </w:tbl>
  <w:p w:rsidR="00CE2482" w:rsidRPr="00CE2482" w:rsidRDefault="00CE2482" w:rsidP="00CE2482">
    <w:pPr>
      <w:pStyle w:val="Header"/>
      <w:rPr>
        <w:sz w:val="2"/>
      </w:rPr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16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356"/>
    </w:tblGrid>
    <w:tr w:rsidR="00CE2482" w:rsidTr="00CE2482">
      <w:tc>
        <w:tcPr>
          <w:tcW w:w="16356" w:type="dxa"/>
          <w:shd w:val="clear" w:color="auto" w:fill="00B050"/>
        </w:tcPr>
        <w:p w:rsidR="00CE2482" w:rsidRDefault="00CE2482" w:rsidP="00CE2482">
          <w:pPr>
            <w:ind w:left="1389" w:right="2523"/>
          </w:pPr>
        </w:p>
        <w:p w:rsidR="00CE2482" w:rsidRDefault="00CE2482" w:rsidP="00CE2482">
          <w:pPr>
            <w:ind w:left="1389" w:right="2523"/>
          </w:pPr>
        </w:p>
        <w:p w:rsidR="00CE2482" w:rsidRDefault="00CE2482" w:rsidP="00CE2482">
          <w:pPr>
            <w:ind w:left="1389" w:right="2523"/>
          </w:pPr>
        </w:p>
        <w:p w:rsidR="00CE2482" w:rsidRDefault="00CE2482" w:rsidP="00CE2482">
          <w:pPr>
            <w:ind w:left="1389" w:right="2523"/>
          </w:pPr>
        </w:p>
      </w:tc>
    </w:tr>
  </w:tbl>
  <w:p w:rsidR="00CE2482" w:rsidRPr="00CE2482" w:rsidRDefault="00CE2482">
    <w:pPr>
      <w:pStyle w:val="Header"/>
      <w:rPr>
        <w:sz w:val="2"/>
      </w:rPr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16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356"/>
    </w:tblGrid>
    <w:tr w:rsidR="00CE2482" w:rsidTr="00CE2482">
      <w:tc>
        <w:tcPr>
          <w:tcW w:w="16356" w:type="dxa"/>
          <w:shd w:val="clear" w:color="auto" w:fill="0000FF"/>
        </w:tcPr>
        <w:p w:rsidR="00CE2482" w:rsidRDefault="00CE2482" w:rsidP="00CE2482">
          <w:pPr>
            <w:ind w:left="1389" w:right="2523"/>
          </w:pPr>
        </w:p>
        <w:p w:rsidR="00CE2482" w:rsidRDefault="00CE2482" w:rsidP="00CE2482">
          <w:pPr>
            <w:ind w:left="1389" w:right="2523"/>
          </w:pPr>
        </w:p>
        <w:p w:rsidR="00CE2482" w:rsidRDefault="00CE2482" w:rsidP="00CE2482">
          <w:pPr>
            <w:ind w:left="1389" w:right="2523"/>
          </w:pPr>
        </w:p>
        <w:p w:rsidR="00CE2482" w:rsidRDefault="00CE2482" w:rsidP="00CE2482">
          <w:pPr>
            <w:ind w:left="1389" w:right="2523"/>
          </w:pPr>
        </w:p>
      </w:tc>
    </w:tr>
  </w:tbl>
  <w:p w:rsidR="00CE2482" w:rsidRPr="00CE2482" w:rsidRDefault="00CE2482">
    <w:pPr>
      <w:pStyle w:val="Header"/>
      <w:rPr>
        <w:sz w:val="2"/>
      </w:rPr>
    </w:pPr>
  </w:p>
</w:hdr>
</file>

<file path=word/header4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16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356"/>
    </w:tblGrid>
    <w:tr w:rsidR="00CE2482" w:rsidTr="00CE2482">
      <w:tc>
        <w:tcPr>
          <w:tcW w:w="16356" w:type="dxa"/>
          <w:shd w:val="clear" w:color="auto" w:fill="C00000"/>
        </w:tcPr>
        <w:p w:rsidR="00CE2482" w:rsidRDefault="00CE2482" w:rsidP="00CE2482">
          <w:pPr>
            <w:ind w:left="1389" w:right="2523"/>
          </w:pPr>
        </w:p>
        <w:p w:rsidR="00CE2482" w:rsidRDefault="00CE2482" w:rsidP="00CE2482">
          <w:pPr>
            <w:ind w:left="1389" w:right="2523"/>
          </w:pPr>
        </w:p>
        <w:p w:rsidR="00CE2482" w:rsidRDefault="00CE2482" w:rsidP="00CE2482">
          <w:pPr>
            <w:ind w:left="1389" w:right="2523"/>
          </w:pPr>
        </w:p>
        <w:p w:rsidR="00CE2482" w:rsidRDefault="00CE2482" w:rsidP="00CE2482">
          <w:pPr>
            <w:ind w:left="1389" w:right="2523"/>
          </w:pPr>
        </w:p>
      </w:tc>
    </w:tr>
  </w:tbl>
  <w:p w:rsidR="00CE2482" w:rsidRPr="00CE2482" w:rsidRDefault="00CE2482">
    <w:pPr>
      <w:pStyle w:val="Header"/>
      <w:rPr>
        <w:sz w:val="2"/>
      </w:rPr>
    </w:pPr>
  </w:p>
</w:hdr>
</file>

<file path=word/header5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16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356"/>
    </w:tblGrid>
    <w:tr w:rsidR="00CE2482" w:rsidTr="00CE2482">
      <w:tc>
        <w:tcPr>
          <w:tcW w:w="16356" w:type="dxa"/>
          <w:shd w:val="clear" w:color="auto" w:fill="00B050"/>
        </w:tcPr>
        <w:p w:rsidR="00CE2482" w:rsidRDefault="00CE2482" w:rsidP="00CE2482">
          <w:pPr>
            <w:ind w:left="1389" w:right="2523"/>
          </w:pPr>
        </w:p>
        <w:p w:rsidR="00CE2482" w:rsidRDefault="00CE2482" w:rsidP="00CE2482">
          <w:pPr>
            <w:ind w:left="1389" w:right="2523"/>
          </w:pPr>
        </w:p>
        <w:p w:rsidR="00CE2482" w:rsidRDefault="00CE2482" w:rsidP="00CE2482">
          <w:pPr>
            <w:ind w:left="1389" w:right="2523"/>
          </w:pPr>
        </w:p>
        <w:p w:rsidR="00CE2482" w:rsidRDefault="00CE2482" w:rsidP="00CE2482">
          <w:pPr>
            <w:ind w:left="1389" w:right="2523"/>
          </w:pPr>
        </w:p>
      </w:tc>
    </w:tr>
  </w:tbl>
  <w:p w:rsidR="00CE2482" w:rsidRPr="00CE2482" w:rsidRDefault="00CE2482">
    <w:pPr>
      <w:pStyle w:val="Header"/>
      <w:rPr>
        <w:sz w:val="2"/>
      </w:rPr>
    </w:pPr>
  </w:p>
</w:hdr>
</file>

<file path=word/header6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16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356"/>
    </w:tblGrid>
    <w:tr w:rsidR="00CE2482" w:rsidTr="00CE2482">
      <w:tc>
        <w:tcPr>
          <w:tcW w:w="16356" w:type="dxa"/>
          <w:shd w:val="clear" w:color="auto" w:fill="0000FF"/>
        </w:tcPr>
        <w:p w:rsidR="00CE2482" w:rsidRDefault="00CE2482" w:rsidP="00CE2482">
          <w:pPr>
            <w:ind w:left="1389" w:right="2523"/>
          </w:pPr>
        </w:p>
        <w:p w:rsidR="00CE2482" w:rsidRDefault="00CE2482" w:rsidP="00CE2482">
          <w:pPr>
            <w:ind w:left="1389" w:right="2523"/>
          </w:pPr>
        </w:p>
        <w:p w:rsidR="00CE2482" w:rsidRDefault="00CE2482" w:rsidP="00CE2482">
          <w:pPr>
            <w:ind w:left="1389" w:right="2523"/>
          </w:pPr>
        </w:p>
        <w:p w:rsidR="00CE2482" w:rsidRDefault="00CE2482" w:rsidP="00CE2482">
          <w:pPr>
            <w:ind w:left="1389" w:right="2523"/>
          </w:pPr>
        </w:p>
      </w:tc>
    </w:tr>
  </w:tbl>
  <w:p w:rsidR="00CE2482" w:rsidRPr="00CE2482" w:rsidRDefault="00CE2482">
    <w:pPr>
      <w:pStyle w:val="Header"/>
      <w:rPr>
        <w:sz w:val="2"/>
      </w:rPr>
    </w:pPr>
  </w:p>
</w:hdr>
</file>

<file path=word/header7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16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356"/>
    </w:tblGrid>
    <w:tr w:rsidR="00CE2482" w:rsidTr="00CE2482">
      <w:tc>
        <w:tcPr>
          <w:tcW w:w="16356" w:type="dxa"/>
          <w:shd w:val="clear" w:color="auto" w:fill="C00000"/>
        </w:tcPr>
        <w:p w:rsidR="00CE2482" w:rsidRDefault="00CE2482" w:rsidP="00CE2482">
          <w:pPr>
            <w:ind w:left="1389" w:right="2523"/>
          </w:pPr>
        </w:p>
        <w:p w:rsidR="00CE2482" w:rsidRDefault="00CE2482" w:rsidP="00CE2482">
          <w:pPr>
            <w:ind w:left="1389" w:right="2523"/>
          </w:pPr>
        </w:p>
        <w:p w:rsidR="00CE2482" w:rsidRDefault="00CE2482" w:rsidP="00CE2482">
          <w:pPr>
            <w:ind w:left="1389" w:right="2523"/>
          </w:pPr>
        </w:p>
        <w:p w:rsidR="00CE2482" w:rsidRDefault="00CE2482" w:rsidP="00CE2482">
          <w:pPr>
            <w:ind w:left="1389" w:right="2523"/>
          </w:pPr>
        </w:p>
      </w:tc>
    </w:tr>
  </w:tbl>
  <w:p w:rsidR="00CE2482" w:rsidRPr="00CE2482" w:rsidRDefault="00CE2482">
    <w:pPr>
      <w:pStyle w:val="Header"/>
      <w:rPr>
        <w:sz w:val="2"/>
      </w:rPr>
    </w:pPr>
  </w:p>
</w:hdr>
</file>

<file path=word/header8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16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356"/>
    </w:tblGrid>
    <w:tr w:rsidR="00CE2482" w:rsidTr="00CE2482">
      <w:tc>
        <w:tcPr>
          <w:tcW w:w="16356" w:type="dxa"/>
          <w:shd w:val="clear" w:color="auto" w:fill="00B050"/>
        </w:tcPr>
        <w:p w:rsidR="00CE2482" w:rsidRDefault="00CE2482" w:rsidP="00CE2482">
          <w:pPr>
            <w:ind w:left="1389" w:right="2523"/>
          </w:pPr>
        </w:p>
        <w:p w:rsidR="00CE2482" w:rsidRDefault="00CE2482" w:rsidP="00CE2482">
          <w:pPr>
            <w:ind w:left="1389" w:right="2523"/>
          </w:pPr>
        </w:p>
        <w:p w:rsidR="00CE2482" w:rsidRDefault="00CE2482" w:rsidP="00CE2482">
          <w:pPr>
            <w:ind w:left="1389" w:right="2523"/>
          </w:pPr>
        </w:p>
        <w:p w:rsidR="00CE2482" w:rsidRDefault="00CE2482" w:rsidP="00CE2482">
          <w:pPr>
            <w:ind w:left="1389" w:right="2523"/>
          </w:pPr>
        </w:p>
      </w:tc>
    </w:tr>
  </w:tbl>
  <w:p w:rsidR="00CE2482" w:rsidRPr="00CE2482" w:rsidRDefault="00CE2482">
    <w:pPr>
      <w:pStyle w:val="Header"/>
      <w:rPr>
        <w:sz w:val="2"/>
      </w:rPr>
    </w:pPr>
  </w:p>
</w:hdr>
</file>

<file path=word/header9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16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356"/>
    </w:tblGrid>
    <w:tr w:rsidR="00CE2482" w:rsidTr="00CE2482">
      <w:tc>
        <w:tcPr>
          <w:tcW w:w="16356" w:type="dxa"/>
          <w:shd w:val="clear" w:color="auto" w:fill="0000FF"/>
        </w:tcPr>
        <w:p w:rsidR="00CE2482" w:rsidRDefault="00CE2482" w:rsidP="00CE2482">
          <w:pPr>
            <w:ind w:left="1389" w:right="2523"/>
          </w:pPr>
        </w:p>
        <w:p w:rsidR="00CE2482" w:rsidRDefault="00CE2482" w:rsidP="00CE2482">
          <w:pPr>
            <w:ind w:left="1389" w:right="2523"/>
          </w:pPr>
        </w:p>
        <w:p w:rsidR="00CE2482" w:rsidRDefault="00CE2482" w:rsidP="00CE2482">
          <w:pPr>
            <w:ind w:left="1389" w:right="2523"/>
          </w:pPr>
        </w:p>
        <w:p w:rsidR="00CE2482" w:rsidRDefault="00CE2482" w:rsidP="00CE2482">
          <w:pPr>
            <w:ind w:left="1389" w:right="2523"/>
          </w:pPr>
        </w:p>
      </w:tc>
    </w:tr>
  </w:tbl>
  <w:p w:rsidR="00CE2482" w:rsidRPr="00CE2482" w:rsidRDefault="00CE2482">
    <w:pPr>
      <w:pStyle w:val="Header"/>
      <w:rPr>
        <w:sz w:val="2"/>
      </w:rPr>
    </w:pPr>
  </w:p>
</w:hdr>
</file>

<file path=word/header10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16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356"/>
    </w:tblGrid>
    <w:tr w:rsidR="00CE2482" w:rsidTr="00CE2482">
      <w:tc>
        <w:tcPr>
          <w:tcW w:w="16356" w:type="dxa"/>
          <w:shd w:val="clear" w:color="auto" w:fill="00B050"/>
        </w:tcPr>
        <w:p w:rsidR="00CE2482" w:rsidRDefault="00CE2482" w:rsidP="00CE2482">
          <w:pPr>
            <w:ind w:left="1389" w:right="2523"/>
          </w:pPr>
        </w:p>
        <w:p w:rsidR="00CE2482" w:rsidRDefault="00CE2482" w:rsidP="00CE2482">
          <w:pPr>
            <w:ind w:left="1389" w:right="2523"/>
          </w:pPr>
        </w:p>
        <w:p w:rsidR="00CE2482" w:rsidRDefault="00CE2482" w:rsidP="00CE2482">
          <w:pPr>
            <w:ind w:left="1389" w:right="2523"/>
          </w:pPr>
        </w:p>
        <w:p w:rsidR="00CE2482" w:rsidRDefault="00CE2482" w:rsidP="00CE2482">
          <w:pPr>
            <w:ind w:left="1389" w:right="2523"/>
          </w:pPr>
        </w:p>
      </w:tc>
    </w:tr>
  </w:tbl>
  <w:p w:rsidR="00CE2482" w:rsidRPr="00CE2482" w:rsidRDefault="00CE2482">
    <w:pPr>
      <w:pStyle w:val="Header"/>
      <w:rPr>
        <w:sz w:val="2"/>
      </w:rPr>
    </w:pPr>
  </w:p>
</w:hdr>
</file>

<file path=word/header1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16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356"/>
    </w:tblGrid>
    <w:tr w:rsidR="00CE2482" w:rsidTr="00CE2482">
      <w:tc>
        <w:tcPr>
          <w:tcW w:w="16356" w:type="dxa"/>
          <w:shd w:val="clear" w:color="auto" w:fill="C00000"/>
        </w:tcPr>
        <w:p w:rsidR="00CE2482" w:rsidRDefault="00CE2482" w:rsidP="00CE2482">
          <w:pPr>
            <w:ind w:left="1389" w:right="2523"/>
          </w:pPr>
        </w:p>
        <w:p w:rsidR="00CE2482" w:rsidRDefault="00CE2482" w:rsidP="00CE2482">
          <w:pPr>
            <w:ind w:left="1389" w:right="2523"/>
          </w:pPr>
        </w:p>
        <w:p w:rsidR="00CE2482" w:rsidRDefault="00CE2482" w:rsidP="00CE2482">
          <w:pPr>
            <w:ind w:left="1389" w:right="2523"/>
          </w:pPr>
        </w:p>
        <w:p w:rsidR="00CE2482" w:rsidRDefault="00CE2482" w:rsidP="00CE2482">
          <w:pPr>
            <w:ind w:left="1389" w:right="2523"/>
          </w:pPr>
        </w:p>
      </w:tc>
    </w:tr>
  </w:tbl>
  <w:p w:rsidR="00CE2482" w:rsidRPr="00CE2482" w:rsidRDefault="00CE2482">
    <w:pPr>
      <w:pStyle w:val="Header"/>
      <w:rPr>
        <w:sz w:val="2"/>
      </w:rPr>
    </w:pPr>
  </w:p>
</w:hdr>
</file>

<file path=word/header1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2482" w:rsidRPr="00CE2482" w:rsidRDefault="00CE2482" w:rsidP="00CE2482">
    <w:pPr>
      <w:pStyle w:val="Header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attachedTemplate r:id="rId1"/>
  <w:documentProtection w:edit="forms" w:enforcement="1" w:cryptProviderType="rsaAES" w:cryptAlgorithmClass="hash" w:cryptAlgorithmType="typeAny" w:cryptAlgorithmSid="14" w:cryptSpinCount="100000" w:hash="3S/28JDF+pZNtgpnuyibfij55Zz27GXMtcYDV6cjtfku3acs2RskkL7BG5hsHwoq7wwZtq0KY/RlP8ohBRqe3A==" w:salt="MCl4cqpgWXBEmIkbx2nwRw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59C"/>
    <w:rsid w:val="00085F7B"/>
    <w:rsid w:val="000A146B"/>
    <w:rsid w:val="000A2F6A"/>
    <w:rsid w:val="000A7AB3"/>
    <w:rsid w:val="00125EC6"/>
    <w:rsid w:val="00147623"/>
    <w:rsid w:val="00155B09"/>
    <w:rsid w:val="001617BF"/>
    <w:rsid w:val="001D32D7"/>
    <w:rsid w:val="002075EC"/>
    <w:rsid w:val="00247719"/>
    <w:rsid w:val="00264EB8"/>
    <w:rsid w:val="00265716"/>
    <w:rsid w:val="00293F3F"/>
    <w:rsid w:val="002951EC"/>
    <w:rsid w:val="002A4714"/>
    <w:rsid w:val="002A5DB0"/>
    <w:rsid w:val="0030524D"/>
    <w:rsid w:val="003306CB"/>
    <w:rsid w:val="003540B0"/>
    <w:rsid w:val="003A12D1"/>
    <w:rsid w:val="003B1688"/>
    <w:rsid w:val="003B4E5B"/>
    <w:rsid w:val="003D5707"/>
    <w:rsid w:val="00474FDC"/>
    <w:rsid w:val="004A2647"/>
    <w:rsid w:val="004F4682"/>
    <w:rsid w:val="00535207"/>
    <w:rsid w:val="00540309"/>
    <w:rsid w:val="005A5174"/>
    <w:rsid w:val="005C00C8"/>
    <w:rsid w:val="005C08ED"/>
    <w:rsid w:val="0062455E"/>
    <w:rsid w:val="00635DB1"/>
    <w:rsid w:val="006D7E7B"/>
    <w:rsid w:val="00755CF6"/>
    <w:rsid w:val="00783C3D"/>
    <w:rsid w:val="007D3005"/>
    <w:rsid w:val="008163B8"/>
    <w:rsid w:val="0081670F"/>
    <w:rsid w:val="00826858"/>
    <w:rsid w:val="00856917"/>
    <w:rsid w:val="00863811"/>
    <w:rsid w:val="00890EE3"/>
    <w:rsid w:val="00895B32"/>
    <w:rsid w:val="008B787A"/>
    <w:rsid w:val="008C4608"/>
    <w:rsid w:val="008F7A0C"/>
    <w:rsid w:val="00914921"/>
    <w:rsid w:val="00915EF9"/>
    <w:rsid w:val="00932485"/>
    <w:rsid w:val="0095154D"/>
    <w:rsid w:val="00962F39"/>
    <w:rsid w:val="009905F7"/>
    <w:rsid w:val="009C63EC"/>
    <w:rsid w:val="00A01A1F"/>
    <w:rsid w:val="00A0310C"/>
    <w:rsid w:val="00A232FC"/>
    <w:rsid w:val="00A34BD4"/>
    <w:rsid w:val="00A35E90"/>
    <w:rsid w:val="00A601E7"/>
    <w:rsid w:val="00B26629"/>
    <w:rsid w:val="00B32D06"/>
    <w:rsid w:val="00BE0992"/>
    <w:rsid w:val="00C218E7"/>
    <w:rsid w:val="00C84348"/>
    <w:rsid w:val="00CC0B4A"/>
    <w:rsid w:val="00CE2482"/>
    <w:rsid w:val="00D00724"/>
    <w:rsid w:val="00D07913"/>
    <w:rsid w:val="00D6459C"/>
    <w:rsid w:val="00D8607D"/>
    <w:rsid w:val="00DC5C48"/>
    <w:rsid w:val="00DC782A"/>
    <w:rsid w:val="00DD2FE3"/>
    <w:rsid w:val="00DD3BEF"/>
    <w:rsid w:val="00DF71ED"/>
    <w:rsid w:val="00E0730C"/>
    <w:rsid w:val="00E33228"/>
    <w:rsid w:val="00E57713"/>
    <w:rsid w:val="00E76C64"/>
    <w:rsid w:val="00E871A4"/>
    <w:rsid w:val="00EF7E71"/>
    <w:rsid w:val="00F00F42"/>
    <w:rsid w:val="00F42600"/>
    <w:rsid w:val="00F50C90"/>
    <w:rsid w:val="00F609E8"/>
    <w:rsid w:val="00F66512"/>
    <w:rsid w:val="00F70E7B"/>
    <w:rsid w:val="00F858B9"/>
    <w:rsid w:val="00FF5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 Gothic" w:eastAsiaTheme="minorHAnsi" w:hAnsi="Century Gothic" w:cs="Calibr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3C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426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665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651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609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09E8"/>
  </w:style>
  <w:style w:type="paragraph" w:styleId="Footer">
    <w:name w:val="footer"/>
    <w:basedOn w:val="Normal"/>
    <w:link w:val="FooterChar"/>
    <w:uiPriority w:val="99"/>
    <w:unhideWhenUsed/>
    <w:rsid w:val="00F609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09E8"/>
  </w:style>
  <w:style w:type="character" w:styleId="PlaceholderText">
    <w:name w:val="Placeholder Text"/>
    <w:basedOn w:val="DefaultParagraphFont"/>
    <w:uiPriority w:val="99"/>
    <w:semiHidden/>
    <w:rsid w:val="00F50C90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 Gothic" w:eastAsiaTheme="minorHAnsi" w:hAnsi="Century Gothic" w:cs="Calibr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3C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426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665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651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609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09E8"/>
  </w:style>
  <w:style w:type="paragraph" w:styleId="Footer">
    <w:name w:val="footer"/>
    <w:basedOn w:val="Normal"/>
    <w:link w:val="FooterChar"/>
    <w:uiPriority w:val="99"/>
    <w:unhideWhenUsed/>
    <w:rsid w:val="00F609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09E8"/>
  </w:style>
  <w:style w:type="character" w:styleId="PlaceholderText">
    <w:name w:val="Placeholder Text"/>
    <w:basedOn w:val="DefaultParagraphFont"/>
    <w:uiPriority w:val="99"/>
    <w:semiHidden/>
    <w:rsid w:val="00F50C9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9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0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1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1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5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0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G"/><Relationship Id="rId14" Type="http://schemas.openxmlformats.org/officeDocument/2006/relationships/header" Target="header1.xml"/><Relationship Id="rId15" Type="http://schemas.openxmlformats.org/officeDocument/2006/relationships/footer" Target="footer1.xml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header" Target="header2.xml"/><Relationship Id="rId50" Type="http://schemas.openxmlformats.org/officeDocument/2006/relationships/image" Target="media/image22.jpeg"/><Relationship Id="rId51" Type="http://schemas.openxmlformats.org/officeDocument/2006/relationships/image" Target="media/image23.jpeg"/><Relationship Id="rId52" Type="http://schemas.openxmlformats.org/officeDocument/2006/relationships/header" Target="header11.xml"/><Relationship Id="rId53" Type="http://schemas.openxmlformats.org/officeDocument/2006/relationships/footer" Target="footer11.xml"/><Relationship Id="rId54" Type="http://schemas.openxmlformats.org/officeDocument/2006/relationships/header" Target="header12.xml"/><Relationship Id="rId55" Type="http://schemas.openxmlformats.org/officeDocument/2006/relationships/footer" Target="footer12.xml"/><Relationship Id="rId56" Type="http://schemas.openxmlformats.org/officeDocument/2006/relationships/fontTable" Target="fontTable.xml"/><Relationship Id="rId57" Type="http://schemas.openxmlformats.org/officeDocument/2006/relationships/glossaryDocument" Target="glossary/document.xml"/><Relationship Id="rId58" Type="http://schemas.openxmlformats.org/officeDocument/2006/relationships/theme" Target="theme/theme1.xml"/><Relationship Id="rId40" Type="http://schemas.openxmlformats.org/officeDocument/2006/relationships/header" Target="header8.xml"/><Relationship Id="rId41" Type="http://schemas.openxmlformats.org/officeDocument/2006/relationships/footer" Target="footer8.xml"/><Relationship Id="rId42" Type="http://schemas.openxmlformats.org/officeDocument/2006/relationships/image" Target="media/image18.JPG"/><Relationship Id="rId43" Type="http://schemas.openxmlformats.org/officeDocument/2006/relationships/image" Target="media/image19.JPG"/><Relationship Id="rId44" Type="http://schemas.openxmlformats.org/officeDocument/2006/relationships/header" Target="header9.xml"/><Relationship Id="rId45" Type="http://schemas.openxmlformats.org/officeDocument/2006/relationships/footer" Target="footer9.xml"/><Relationship Id="rId46" Type="http://schemas.openxmlformats.org/officeDocument/2006/relationships/image" Target="media/image20.png"/><Relationship Id="rId47" Type="http://schemas.openxmlformats.org/officeDocument/2006/relationships/image" Target="media/image21.png"/><Relationship Id="rId48" Type="http://schemas.openxmlformats.org/officeDocument/2006/relationships/header" Target="header10.xml"/><Relationship Id="rId49" Type="http://schemas.openxmlformats.org/officeDocument/2006/relationships/footer" Target="footer10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microsoft.com/office/2007/relationships/hdphoto" Target="media/hdphoto1.wdp"/><Relationship Id="rId30" Type="http://schemas.openxmlformats.org/officeDocument/2006/relationships/footer" Target="footer5.xml"/><Relationship Id="rId31" Type="http://schemas.openxmlformats.org/officeDocument/2006/relationships/image" Target="media/image13.JPG"/><Relationship Id="rId32" Type="http://schemas.openxmlformats.org/officeDocument/2006/relationships/image" Target="media/image14.JPG"/><Relationship Id="rId33" Type="http://schemas.openxmlformats.org/officeDocument/2006/relationships/header" Target="header6.xml"/><Relationship Id="rId34" Type="http://schemas.openxmlformats.org/officeDocument/2006/relationships/footer" Target="footer6.xml"/><Relationship Id="rId35" Type="http://schemas.openxmlformats.org/officeDocument/2006/relationships/image" Target="media/image15.JPG"/><Relationship Id="rId36" Type="http://schemas.openxmlformats.org/officeDocument/2006/relationships/header" Target="header7.xml"/><Relationship Id="rId37" Type="http://schemas.openxmlformats.org/officeDocument/2006/relationships/footer" Target="footer7.xml"/><Relationship Id="rId38" Type="http://schemas.openxmlformats.org/officeDocument/2006/relationships/image" Target="media/image16.JPG"/><Relationship Id="rId39" Type="http://schemas.openxmlformats.org/officeDocument/2006/relationships/image" Target="media/image17.JPG"/><Relationship Id="rId20" Type="http://schemas.openxmlformats.org/officeDocument/2006/relationships/footer" Target="footer2.xml"/><Relationship Id="rId21" Type="http://schemas.openxmlformats.org/officeDocument/2006/relationships/image" Target="media/image9.JPG"/><Relationship Id="rId22" Type="http://schemas.openxmlformats.org/officeDocument/2006/relationships/header" Target="header3.xml"/><Relationship Id="rId23" Type="http://schemas.openxmlformats.org/officeDocument/2006/relationships/footer" Target="footer3.xml"/><Relationship Id="rId24" Type="http://schemas.openxmlformats.org/officeDocument/2006/relationships/image" Target="media/image10.JPG"/><Relationship Id="rId25" Type="http://schemas.openxmlformats.org/officeDocument/2006/relationships/image" Target="media/image11.JPG"/><Relationship Id="rId26" Type="http://schemas.openxmlformats.org/officeDocument/2006/relationships/header" Target="header4.xml"/><Relationship Id="rId27" Type="http://schemas.openxmlformats.org/officeDocument/2006/relationships/footer" Target="footer4.xml"/><Relationship Id="rId28" Type="http://schemas.openxmlformats.org/officeDocument/2006/relationships/image" Target="media/image12.JPG"/><Relationship Id="rId29" Type="http://schemas.openxmlformats.org/officeDocument/2006/relationships/header" Target="header5.xml"/><Relationship Id="rId10" Type="http://schemas.openxmlformats.org/officeDocument/2006/relationships/image" Target="media/image2.gif"/><Relationship Id="rId11" Type="http://schemas.openxmlformats.org/officeDocument/2006/relationships/image" Target="media/image3.png"/><Relationship Id="rId12" Type="http://schemas.openxmlformats.org/officeDocument/2006/relationships/image" Target="media/image4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Users:juzmelmacbookpro:Documents:CFA%20-%20Work:SPARK-Book-1-Sample_v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9985E63D8A372D43ADC03607094223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685818-E110-BD43-A97E-9C1184D80905}"/>
      </w:docPartPr>
      <w:docPartBody>
        <w:p w:rsidR="00000000" w:rsidRDefault="00CB58DA">
          <w:pPr>
            <w:pStyle w:val="9985E63D8A372D43ADC0360709422395"/>
          </w:pPr>
          <w:r w:rsidRPr="00553754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Britannic Bold">
    <w:panose1 w:val="020B0903060703020204"/>
    <w:charset w:val="00"/>
    <w:family w:val="auto"/>
    <w:pitch w:val="variable"/>
    <w:sig w:usb0="00000003" w:usb1="00000000" w:usb2="00000000" w:usb3="00000000" w:csb0="00000001" w:csb1="00000000"/>
  </w:font>
  <w:font w:name="Stencil">
    <w:panose1 w:val="040409050D0802020404"/>
    <w:charset w:val="00"/>
    <w:family w:val="auto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  <w:font w:name="游明朝">
    <w:panose1 w:val="00000000000000000000"/>
    <w:charset w:val="80"/>
    <w:family w:val="roman"/>
    <w:notTrueType/>
    <w:pitch w:val="default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9985E63D8A372D43ADC0360709422395">
    <w:name w:val="9985E63D8A372D43ADC0360709422395"/>
  </w:style>
</w:styles>
</file>

<file path=word/glossary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9985E63D8A372D43ADC0360709422395">
    <w:name w:val="9985E63D8A372D43ADC036070942239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3C6459-4A59-2C47-B77F-A87E2538D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SPARK-Book-1-Sample_v2.dotx</Template>
  <TotalTime>0</TotalTime>
  <Pages>15</Pages>
  <Words>351</Words>
  <Characters>2003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Lim</dc:creator>
  <cp:keywords/>
  <dc:description/>
  <cp:lastModifiedBy>Melissa Lim</cp:lastModifiedBy>
  <cp:revision>1</cp:revision>
  <cp:lastPrinted>2019-04-23T06:53:00Z</cp:lastPrinted>
  <dcterms:created xsi:type="dcterms:W3CDTF">2020-03-31T05:31:00Z</dcterms:created>
  <dcterms:modified xsi:type="dcterms:W3CDTF">2020-03-31T05:31:00Z</dcterms:modified>
</cp:coreProperties>
</file>